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CC"/>
  <w:body>
    <w:p w14:paraId="21F1A780" w14:textId="7F4D322B" w:rsidR="00FE55E4" w:rsidRDefault="000B4000" w:rsidP="009C438E">
      <w:pPr>
        <w:rPr>
          <w:noProof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2C9DE4D" wp14:editId="55621A4B">
                <wp:simplePos x="0" y="0"/>
                <wp:positionH relativeFrom="page">
                  <wp:posOffset>5934075</wp:posOffset>
                </wp:positionH>
                <wp:positionV relativeFrom="margin">
                  <wp:align>top</wp:align>
                </wp:positionV>
                <wp:extent cx="1152525" cy="1066800"/>
                <wp:effectExtent l="0" t="0" r="28575" b="19050"/>
                <wp:wrapSquare wrapText="bothSides"/>
                <wp:docPr id="46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50AB474" id="Rectangle 284" o:spid="_x0000_s1026" style="position:absolute;margin-left:467.25pt;margin-top:0;width:90.75pt;height:84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" strokecolor="red" strokeweight="1.75pt">
                <v:textbox inset="0,0,0,0"/>
                <w10:wrap type="square" anchorx="page" anchory="margin"/>
              </v:rect>
            </w:pict>
          </mc:Fallback>
        </mc:AlternateContent>
      </w:r>
      <w:r w:rsidRPr="008E02B2">
        <w:rPr>
          <w:noProof/>
          <w:lang w:val="en-GB" w:eastAsia="en-GB"/>
        </w:rPr>
        <w:drawing>
          <wp:anchor distT="0" distB="0" distL="114300" distR="114300" simplePos="0" relativeHeight="251699200" behindDoc="1" locked="0" layoutInCell="1" allowOverlap="1" wp14:anchorId="2F97A5C9" wp14:editId="67BFD121">
            <wp:simplePos x="0" y="0"/>
            <wp:positionH relativeFrom="column">
              <wp:posOffset>-445770</wp:posOffset>
            </wp:positionH>
            <wp:positionV relativeFrom="paragraph">
              <wp:posOffset>-7620</wp:posOffset>
            </wp:positionV>
            <wp:extent cx="5200650" cy="1186180"/>
            <wp:effectExtent l="0" t="0" r="0" b="0"/>
            <wp:wrapNone/>
            <wp:docPr id="3" name="Picture 1" descr="banner with apples and cray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ner with apples and crayon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3675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C6D945" wp14:editId="1B8A16B1">
                <wp:simplePos x="0" y="0"/>
                <wp:positionH relativeFrom="page">
                  <wp:posOffset>4000500</wp:posOffset>
                </wp:positionH>
                <wp:positionV relativeFrom="page">
                  <wp:posOffset>5067301</wp:posOffset>
                </wp:positionV>
                <wp:extent cx="3095625" cy="1409700"/>
                <wp:effectExtent l="0" t="0" r="9525" b="0"/>
                <wp:wrapNone/>
                <wp:docPr id="60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11173" w14:textId="77777777" w:rsidR="002A1484" w:rsidRDefault="002A1484" w:rsidP="00852988">
                            <w:pPr>
                              <w:pStyle w:val="BodyText"/>
                              <w:rPr>
                                <w:rFonts w:ascii="Comic Sans MS" w:hAnsi="Comic Sans MS"/>
                                <w:noProof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4C6D945" id="_x0000_t202" coordsize="21600,21600" o:spt="202" path="m,l,21600r21600,l21600,xe">
                <v:stroke joinstyle="miter"/>
                <v:path gradientshapeok="t" o:connecttype="rect"/>
              </v:shapetype>
              <v:shape id="Text Box 291" o:spid="_x0000_s1026" type="#_x0000_t202" style="position:absolute;margin-left:315pt;margin-top:399pt;width:243.75pt;height:111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" filled="f" stroked="f">
                <v:textbox inset="0,0,0,0">
                  <w:txbxContent>
                    <w:p w14:paraId="1B311173" w14:textId="77777777" w:rsidR="002A1484" w:rsidRDefault="002A1484" w:rsidP="00852988">
                      <w:pPr>
                        <w:pStyle w:val="BodyText"/>
                        <w:rPr>
                          <w:rFonts w:ascii="Comic Sans MS" w:hAnsi="Comic Sans MS"/>
                          <w:noProof/>
                          <w:sz w:val="22"/>
                          <w:szCs w:val="22"/>
                          <w:lang w:val="en-GB" w:eastAsia="en-GB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675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9549FD" wp14:editId="49441F8A">
                <wp:simplePos x="0" y="0"/>
                <wp:positionH relativeFrom="page">
                  <wp:posOffset>3971925</wp:posOffset>
                </wp:positionH>
                <wp:positionV relativeFrom="page">
                  <wp:posOffset>4657725</wp:posOffset>
                </wp:positionV>
                <wp:extent cx="2971800" cy="409575"/>
                <wp:effectExtent l="0" t="0" r="0" b="9525"/>
                <wp:wrapNone/>
                <wp:docPr id="55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18DD8B" w14:textId="77777777" w:rsidR="00BB757B" w:rsidRPr="00456E19" w:rsidRDefault="00BB757B" w:rsidP="00647FE7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9549FD" id="Text Box 290" o:spid="_x0000_s1027" type="#_x0000_t202" style="position:absolute;margin-left:312.75pt;margin-top:366.75pt;width:234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" filled="f" stroked="f">
                <v:textbox inset="0,0,0,0">
                  <w:txbxContent>
                    <w:p w14:paraId="2B18DD8B" w14:textId="77777777" w:rsidR="00BB757B" w:rsidRPr="00456E19" w:rsidRDefault="00BB757B" w:rsidP="00647FE7">
                      <w:pPr>
                        <w:pStyle w:val="Heading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B466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A457D3" wp14:editId="4F8A9933">
                <wp:simplePos x="0" y="0"/>
                <wp:positionH relativeFrom="page">
                  <wp:posOffset>4063365</wp:posOffset>
                </wp:positionH>
                <wp:positionV relativeFrom="page">
                  <wp:posOffset>2324100</wp:posOffset>
                </wp:positionV>
                <wp:extent cx="2872740" cy="247650"/>
                <wp:effectExtent l="1905" t="0" r="1905" b="0"/>
                <wp:wrapNone/>
                <wp:docPr id="44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274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69F83" w14:textId="77777777" w:rsidR="00174844" w:rsidRPr="00920C13" w:rsidRDefault="00174844" w:rsidP="00647FE7">
                            <w:pPr>
                              <w:pStyle w:val="Heading1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A457D3" id="Text Box 443" o:spid="_x0000_s1028" type="#_x0000_t202" style="position:absolute;margin-left:319.95pt;margin-top:183pt;width:226.2pt;height:19.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" filled="f" stroked="f">
                <v:textbox style="mso-fit-shape-to-text:t" inset="0,0,0,0">
                  <w:txbxContent>
                    <w:p w14:paraId="06B69F83" w14:textId="77777777" w:rsidR="00174844" w:rsidRPr="00920C13" w:rsidRDefault="00174844" w:rsidP="00647FE7">
                      <w:pPr>
                        <w:pStyle w:val="Heading1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41BD">
        <w:rPr>
          <w:noProof/>
          <w:lang w:val="en-GB" w:eastAsia="en-GB"/>
        </w:rPr>
        <w:drawing>
          <wp:anchor distT="0" distB="0" distL="114300" distR="114300" simplePos="0" relativeHeight="251685888" behindDoc="0" locked="0" layoutInCell="1" allowOverlap="1" wp14:anchorId="7DCC9049" wp14:editId="2BC82DEB">
            <wp:simplePos x="0" y="0"/>
            <wp:positionH relativeFrom="margin">
              <wp:posOffset>4864735</wp:posOffset>
            </wp:positionH>
            <wp:positionV relativeFrom="paragraph">
              <wp:posOffset>145415</wp:posOffset>
            </wp:positionV>
            <wp:extent cx="967566" cy="774252"/>
            <wp:effectExtent l="0" t="0" r="4445" b="6985"/>
            <wp:wrapNone/>
            <wp:docPr id="458" name="Picture 458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566" cy="774252"/>
                    </a:xfrm>
                    <a:prstGeom prst="rect">
                      <a:avLst/>
                    </a:prstGeom>
                    <a:solidFill>
                      <a:srgbClr val="000000">
                        <a:alpha val="3100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1B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964B57" wp14:editId="55D52092">
                <wp:simplePos x="0" y="0"/>
                <wp:positionH relativeFrom="page">
                  <wp:posOffset>1857375</wp:posOffset>
                </wp:positionH>
                <wp:positionV relativeFrom="margin">
                  <wp:posOffset>219075</wp:posOffset>
                </wp:positionV>
                <wp:extent cx="2667000" cy="590550"/>
                <wp:effectExtent l="0" t="0" r="0" b="0"/>
                <wp:wrapNone/>
                <wp:docPr id="49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74B566" w14:textId="77777777" w:rsidR="003A24CF" w:rsidRPr="003A24CF" w:rsidRDefault="003A24CF" w:rsidP="003A24CF">
                            <w:pPr>
                              <w:pStyle w:val="Masthead"/>
                              <w:rPr>
                                <w:sz w:val="32"/>
                                <w:szCs w:val="32"/>
                              </w:rPr>
                            </w:pPr>
                            <w:r w:rsidRPr="003A24CF">
                              <w:rPr>
                                <w:sz w:val="32"/>
                                <w:szCs w:val="32"/>
                              </w:rPr>
                              <w:t xml:space="preserve">Lockwood Primary School Newsletter </w:t>
                            </w:r>
                          </w:p>
                          <w:p w14:paraId="0D6011E7" w14:textId="77777777" w:rsidR="005577F7" w:rsidRDefault="005577F7" w:rsidP="005577F7">
                            <w:pPr>
                              <w:pStyle w:val="BackToSchool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964B57" id="Text Box 432" o:spid="_x0000_s1029" type="#_x0000_t202" style="position:absolute;margin-left:146.25pt;margin-top:17.25pt;width:210pt;height:46.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" filled="f" stroked="f">
                <v:textbox inset="0,0,0,0">
                  <w:txbxContent>
                    <w:p w14:paraId="7974B566" w14:textId="77777777" w:rsidR="003A24CF" w:rsidRPr="003A24CF" w:rsidRDefault="003A24CF" w:rsidP="003A24CF">
                      <w:pPr>
                        <w:pStyle w:val="Masthead"/>
                        <w:rPr>
                          <w:sz w:val="32"/>
                          <w:szCs w:val="32"/>
                        </w:rPr>
                      </w:pPr>
                      <w:r w:rsidRPr="003A24CF">
                        <w:rPr>
                          <w:sz w:val="32"/>
                          <w:szCs w:val="32"/>
                        </w:rPr>
                        <w:t xml:space="preserve">Lockwood Primary School Newsletter </w:t>
                      </w:r>
                    </w:p>
                    <w:p w14:paraId="0D6011E7" w14:textId="77777777" w:rsidR="005577F7" w:rsidRDefault="005577F7" w:rsidP="005577F7">
                      <w:pPr>
                        <w:pStyle w:val="BackToSchool"/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8141B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C4F6451" wp14:editId="1BC4730C">
                <wp:simplePos x="0" y="0"/>
                <wp:positionH relativeFrom="page">
                  <wp:posOffset>2286000</wp:posOffset>
                </wp:positionH>
                <wp:positionV relativeFrom="page">
                  <wp:posOffset>1962150</wp:posOffset>
                </wp:positionV>
                <wp:extent cx="3324225" cy="260350"/>
                <wp:effectExtent l="0" t="0" r="9525" b="6350"/>
                <wp:wrapSquare wrapText="bothSides"/>
                <wp:docPr id="5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1E656A" w14:textId="20D01A7A" w:rsidR="005B7866" w:rsidRPr="003A24CF" w:rsidRDefault="00885724" w:rsidP="00236FD0">
                            <w:pPr>
                              <w:pStyle w:val="Masthead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Friday 30</w:t>
                            </w:r>
                            <w:r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360056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13BC3">
                              <w:rPr>
                                <w:sz w:val="32"/>
                                <w:szCs w:val="32"/>
                              </w:rPr>
                              <w:t>April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4F645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0" type="#_x0000_t202" style="position:absolute;margin-left:180pt;margin-top:154.5pt;width:261.75pt;height:20.5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" filled="f" stroked="f" strokecolor="white">
                <v:textbox inset="0,0,0,0">
                  <w:txbxContent>
                    <w:p w14:paraId="1F1E656A" w14:textId="20D01A7A" w:rsidR="005B7866" w:rsidRPr="003A24CF" w:rsidRDefault="00885724" w:rsidP="00236FD0">
                      <w:pPr>
                        <w:pStyle w:val="Masthead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Friday 30</w:t>
                      </w:r>
                      <w:r>
                        <w:rPr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360056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813BC3">
                        <w:rPr>
                          <w:sz w:val="32"/>
                          <w:szCs w:val="32"/>
                        </w:rPr>
                        <w:t>April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B51FD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C222C1" wp14:editId="05BC438C">
                <wp:simplePos x="0" y="0"/>
                <wp:positionH relativeFrom="page">
                  <wp:posOffset>5562600</wp:posOffset>
                </wp:positionH>
                <wp:positionV relativeFrom="page">
                  <wp:posOffset>628650</wp:posOffset>
                </wp:positionV>
                <wp:extent cx="1066800" cy="676275"/>
                <wp:effectExtent l="0" t="0" r="0" b="0"/>
                <wp:wrapNone/>
                <wp:docPr id="48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94056BE" id="Rectangle 456" o:spid="_x0000_s1026" style="position:absolute;margin-left:438pt;margin-top:49.5pt;width:84pt;height:53.2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" filled="f" stroked="f">
                <v:textbox inset="0,0,0,0"/>
                <w10:wrap anchorx="page" anchory="page"/>
              </v:rect>
            </w:pict>
          </mc:Fallback>
        </mc:AlternateContent>
      </w:r>
      <w:r w:rsidR="00B51FD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2780809" wp14:editId="71D90141">
                <wp:simplePos x="0" y="0"/>
                <wp:positionH relativeFrom="page">
                  <wp:posOffset>5524500</wp:posOffset>
                </wp:positionH>
                <wp:positionV relativeFrom="page">
                  <wp:posOffset>600075</wp:posOffset>
                </wp:positionV>
                <wp:extent cx="1409700" cy="714375"/>
                <wp:effectExtent l="0" t="0" r="0" b="0"/>
                <wp:wrapNone/>
                <wp:docPr id="47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400FD7B" id="Rectangle 455" o:spid="_x0000_s1026" style="position:absolute;margin-left:435pt;margin-top:47.25pt;width:111pt;height:56.2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" filled="f" stroked="f">
                <v:textbox inset="0,0,0,0"/>
                <w10:wrap anchorx="page" anchory="page"/>
              </v:rect>
            </w:pict>
          </mc:Fallback>
        </mc:AlternateContent>
      </w:r>
      <w:r w:rsidR="00B51FD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121F76" wp14:editId="2B4DCDA8">
                <wp:simplePos x="0" y="0"/>
                <wp:positionH relativeFrom="page">
                  <wp:posOffset>685800</wp:posOffset>
                </wp:positionH>
                <wp:positionV relativeFrom="page">
                  <wp:posOffset>456565</wp:posOffset>
                </wp:positionV>
                <wp:extent cx="4604385" cy="1126490"/>
                <wp:effectExtent l="0" t="0" r="0" b="0"/>
                <wp:wrapNone/>
                <wp:docPr id="42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4385" cy="1126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07F5C6B" w14:textId="77777777" w:rsidR="008E02B2" w:rsidRPr="008E02B2" w:rsidRDefault="008E02B2" w:rsidP="003743CF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121F76" id="Text Box 431" o:spid="_x0000_s1031" type="#_x0000_t202" style="position:absolute;margin-left:54pt;margin-top:35.95pt;width:362.55pt;height:88.7pt;z-index:2516756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" filled="f" stroked="f">
                <v:textbox style="mso-fit-shape-to-text:t" inset="0,0,0,0">
                  <w:txbxContent>
                    <w:p w14:paraId="707F5C6B" w14:textId="77777777" w:rsidR="008E02B2" w:rsidRPr="008E02B2" w:rsidRDefault="008E02B2" w:rsidP="003743CF"/>
                  </w:txbxContent>
                </v:textbox>
                <w10:wrap anchorx="page" anchory="page"/>
              </v:shape>
            </w:pict>
          </mc:Fallback>
        </mc:AlternateContent>
      </w:r>
      <w:r w:rsidR="00B51FD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2D76D10" wp14:editId="7D7FE024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37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843B2B" w14:textId="77777777"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D76D10" id="Text Box 144" o:spid="_x0000_s1032" type="#_x0000_t202" style="position:absolute;margin-left:200pt;margin-top:248pt;width:7.2pt;height:7.2pt;z-index:2516408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" filled="f" stroked="f">
                <v:textbox inset="0,0,0,0">
                  <w:txbxContent>
                    <w:p w14:paraId="41843B2B" w14:textId="77777777"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1FD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DC6C369" wp14:editId="3D435036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635" r="0" b="3175"/>
                <wp:wrapNone/>
                <wp:docPr id="36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D2E87" w14:textId="77777777"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C6C369" id="Text Box 148" o:spid="_x0000_s1033" type="#_x0000_t202" style="position:absolute;margin-left:199.2pt;margin-top:519.8pt;width:7.2pt;height:7.2pt;z-index:2516418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" filled="f" stroked="f">
                <v:textbox inset="0,0,0,0">
                  <w:txbxContent>
                    <w:p w14:paraId="63FD2E87" w14:textId="77777777"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EB3AE78" w14:textId="77777777" w:rsidR="00FE55E4" w:rsidRPr="00FE55E4" w:rsidRDefault="00FE55E4" w:rsidP="00FE55E4"/>
    <w:p w14:paraId="5E390AAF" w14:textId="77777777" w:rsidR="00FE55E4" w:rsidRPr="00FE55E4" w:rsidRDefault="00FE55E4" w:rsidP="00FE55E4"/>
    <w:p w14:paraId="4D5BB44A" w14:textId="77777777" w:rsidR="00FE55E4" w:rsidRPr="00FE55E4" w:rsidRDefault="00FE55E4" w:rsidP="00FE55E4"/>
    <w:p w14:paraId="5220571E" w14:textId="77777777" w:rsidR="00FE55E4" w:rsidRPr="00FE55E4" w:rsidRDefault="00FE55E4" w:rsidP="00FE55E4"/>
    <w:p w14:paraId="3DBB0ABE" w14:textId="7604D026" w:rsidR="00FE55E4" w:rsidRPr="00FE55E4" w:rsidRDefault="00FE55E4" w:rsidP="00FE55E4"/>
    <w:p w14:paraId="4B97E3A1" w14:textId="41EFF89E" w:rsidR="00FE55E4" w:rsidRPr="00FE55E4" w:rsidRDefault="00FE55E4" w:rsidP="00FE55E4"/>
    <w:p w14:paraId="1D0471B4" w14:textId="340BC6FE" w:rsidR="00FE55E4" w:rsidRPr="00FE55E4" w:rsidRDefault="00FE55E4" w:rsidP="00FE55E4"/>
    <w:p w14:paraId="4E8AD48A" w14:textId="79068349" w:rsidR="00FE55E4" w:rsidRDefault="007515D6" w:rsidP="009C438E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A6902E1" wp14:editId="12E12F70">
                <wp:simplePos x="0" y="0"/>
                <wp:positionH relativeFrom="page">
                  <wp:posOffset>542925</wp:posOffset>
                </wp:positionH>
                <wp:positionV relativeFrom="page">
                  <wp:posOffset>2257425</wp:posOffset>
                </wp:positionV>
                <wp:extent cx="2971800" cy="247650"/>
                <wp:effectExtent l="0" t="0" r="0" b="0"/>
                <wp:wrapNone/>
                <wp:docPr id="4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2C631" w14:textId="77777777" w:rsidR="005B7866" w:rsidRPr="00AA4B4E" w:rsidRDefault="003A24CF" w:rsidP="00BA396A">
                            <w:pPr>
                              <w:pStyle w:val="Heading1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A4B4E">
                              <w:rPr>
                                <w:color w:val="FF0000"/>
                                <w:sz w:val="28"/>
                                <w:szCs w:val="28"/>
                              </w:rPr>
                              <w:t>Dear Parents/Carers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902E1" id="Text Box 15" o:spid="_x0000_s1034" type="#_x0000_t202" style="position:absolute;margin-left:42.75pt;margin-top:177.75pt;width:234pt;height:19.5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BejtAIAALI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" filled="f" stroked="f">
                <v:textbox style="mso-fit-shape-to-text:t" inset="0,0,0,0">
                  <w:txbxContent>
                    <w:p w14:paraId="21B2C631" w14:textId="77777777" w:rsidR="005B7866" w:rsidRPr="00AA4B4E" w:rsidRDefault="003A24CF" w:rsidP="00BA396A">
                      <w:pPr>
                        <w:pStyle w:val="Heading1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AA4B4E">
                        <w:rPr>
                          <w:color w:val="FF0000"/>
                          <w:sz w:val="28"/>
                          <w:szCs w:val="28"/>
                        </w:rPr>
                        <w:t>Dear Parents/Carers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F089D48" w14:textId="0B378575" w:rsidR="00FE55E4" w:rsidRDefault="00BF2E19" w:rsidP="009C438E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1967F9A" wp14:editId="27B1195F">
                <wp:simplePos x="0" y="0"/>
                <wp:positionH relativeFrom="column">
                  <wp:posOffset>2659380</wp:posOffset>
                </wp:positionH>
                <wp:positionV relativeFrom="paragraph">
                  <wp:posOffset>9525</wp:posOffset>
                </wp:positionV>
                <wp:extent cx="3295650" cy="7915275"/>
                <wp:effectExtent l="0" t="0" r="0" b="9525"/>
                <wp:wrapNone/>
                <wp:docPr id="451" name="Text Box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791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C58EF2" w14:textId="71E73184" w:rsidR="00F83CB8" w:rsidRDefault="00F83CB8" w:rsidP="007515D6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4D638AAA" w14:textId="11E0E9C8" w:rsidR="00813BC3" w:rsidRDefault="00907BE5" w:rsidP="00907BE5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7C7556E6" wp14:editId="3C93AD11">
                                  <wp:extent cx="1428649" cy="1788147"/>
                                  <wp:effectExtent l="0" t="0" r="635" b="3175"/>
                                  <wp:docPr id="4" name="Picture 4" descr="A picture containing re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picture containing re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0382" cy="17903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7C2875" w14:textId="29BBB560" w:rsidR="00813BC3" w:rsidRDefault="00813BC3" w:rsidP="00907BE5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4452746C" w14:textId="52912025" w:rsidR="00C37D87" w:rsidRPr="00843305" w:rsidRDefault="00D075CB" w:rsidP="0084330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43305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Little Lock Bear.</w:t>
                            </w:r>
                          </w:p>
                          <w:p w14:paraId="471A04D4" w14:textId="148A19E2" w:rsidR="00D075CB" w:rsidRDefault="00D075CB" w:rsidP="00C37D87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Our little lock bears are selling like hotcakes.</w:t>
                            </w:r>
                          </w:p>
                          <w:p w14:paraId="7F5FAD59" w14:textId="021D191B" w:rsidR="00D075CB" w:rsidRDefault="00D075CB" w:rsidP="00C37D87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If your child would like to buy one, you’ll need to be quick. There are only 16 left.</w:t>
                            </w:r>
                          </w:p>
                          <w:p w14:paraId="012AE6D8" w14:textId="65E69F58" w:rsidR="00813BC3" w:rsidRDefault="00813BC3" w:rsidP="007515D6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58374085" w14:textId="52B59267" w:rsidR="00813BC3" w:rsidRPr="00843305" w:rsidRDefault="0083663C" w:rsidP="0084330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43305"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Reciprocal Reading</w:t>
                            </w:r>
                            <w:r w:rsidR="00DA5E7B" w:rsidRPr="00843305"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.</w:t>
                            </w:r>
                          </w:p>
                          <w:p w14:paraId="3A052B06" w14:textId="5BDCED81" w:rsidR="0083663C" w:rsidRDefault="0083663C" w:rsidP="007515D6">
                            <w:pPr>
                              <w:rPr>
                                <w:rFonts w:ascii="Comic Sans MS" w:hAnsi="Comic Sans MS"/>
                                <w:noProof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</w:rPr>
                              <w:t>Another group of Y6 have been taking part in Reciprocal Reading led by Mrs Lunn. This is a super programme guaranteed to boost reading confidence. Well done to that group for signing up.</w:t>
                            </w:r>
                          </w:p>
                          <w:p w14:paraId="3F18CDB0" w14:textId="77777777" w:rsidR="00D92A3A" w:rsidRDefault="00D92A3A" w:rsidP="007515D6">
                            <w:pPr>
                              <w:rPr>
                                <w:rFonts w:ascii="Comic Sans MS" w:hAnsi="Comic Sans MS"/>
                                <w:noProof/>
                                <w:sz w:val="20"/>
                              </w:rPr>
                            </w:pPr>
                          </w:p>
                          <w:p w14:paraId="2A8AA81E" w14:textId="77777777" w:rsidR="00D92A3A" w:rsidRDefault="00D92A3A" w:rsidP="00D92A3A">
                            <w:pPr>
                              <w:pStyle w:val="BodyText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46049F6" w14:textId="77777777" w:rsidR="00D92A3A" w:rsidRDefault="00D92A3A" w:rsidP="00D92A3A">
                            <w:pPr>
                              <w:pStyle w:val="BodyText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D022BA6" w14:textId="77777777" w:rsidR="00D92A3A" w:rsidRDefault="00D92A3A" w:rsidP="00D92A3A">
                            <w:pPr>
                              <w:pStyle w:val="BodyText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77514B81" w14:textId="77777777" w:rsidR="00D92A3A" w:rsidRDefault="00D92A3A" w:rsidP="00D92A3A">
                            <w:pPr>
                              <w:pStyle w:val="BodyText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7C94CEF" w14:textId="77777777" w:rsidR="00D92A3A" w:rsidRPr="00843305" w:rsidRDefault="00D92A3A" w:rsidP="00D92A3A">
                            <w:pPr>
                              <w:pStyle w:val="BodyText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43305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Premier League Reading.</w:t>
                            </w:r>
                          </w:p>
                          <w:p w14:paraId="76EE2EE9" w14:textId="77777777" w:rsidR="00D92A3A" w:rsidRPr="0083663C" w:rsidRDefault="00D92A3A" w:rsidP="00D92A3A">
                            <w:pPr>
                              <w:pStyle w:val="BodyText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A group of Y5 and Y6 attended an after school Premier League Reading Club led by Eve Allan from MFC. Although they were initially reluctant, a combination of great teaching, cookies and juice (courtesy of Mrs Walker)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seems to have converted them to fans.</w:t>
                            </w:r>
                          </w:p>
                          <w:p w14:paraId="3597B360" w14:textId="2F8AB27D" w:rsidR="00D92A3A" w:rsidRDefault="00D92A3A" w:rsidP="00D92A3A">
                            <w:pPr>
                              <w:rPr>
                                <w:rFonts w:ascii="Comic Sans MS" w:hAnsi="Comic Sans MS"/>
                                <w:noProof/>
                                <w:sz w:val="20"/>
                              </w:rPr>
                            </w:pPr>
                          </w:p>
                          <w:p w14:paraId="6B4AD937" w14:textId="77777777" w:rsidR="00D92A3A" w:rsidRDefault="00D92A3A" w:rsidP="007515D6">
                            <w:pPr>
                              <w:rPr>
                                <w:rFonts w:ascii="Comic Sans MS" w:hAnsi="Comic Sans MS"/>
                                <w:noProof/>
                                <w:sz w:val="20"/>
                              </w:rPr>
                            </w:pPr>
                          </w:p>
                          <w:p w14:paraId="317C05FF" w14:textId="77777777" w:rsidR="00D92A3A" w:rsidRDefault="00D92A3A" w:rsidP="007515D6">
                            <w:pPr>
                              <w:rPr>
                                <w:rFonts w:ascii="Comic Sans MS" w:hAnsi="Comic Sans MS"/>
                                <w:noProof/>
                                <w:sz w:val="20"/>
                              </w:rPr>
                            </w:pPr>
                          </w:p>
                          <w:p w14:paraId="45904288" w14:textId="77777777" w:rsidR="0083663C" w:rsidRPr="00843305" w:rsidRDefault="0083663C" w:rsidP="0084330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4941271" w14:textId="382E7D0E" w:rsidR="00813BC3" w:rsidRPr="00C37D87" w:rsidRDefault="00813BC3" w:rsidP="007515D6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7B26A681" w14:textId="6CB5CB7F" w:rsidR="00DA5E7B" w:rsidRDefault="00DA5E7B" w:rsidP="00943BC2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67F9A" id="Text Box 451" o:spid="_x0000_s1035" type="#_x0000_t202" style="position:absolute;margin-left:209.4pt;margin-top:.75pt;width:259.5pt;height:62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" fillcolor="white [3201]" stroked="f" strokeweight=".5pt">
                <v:textbox>
                  <w:txbxContent>
                    <w:p w14:paraId="6FC58EF2" w14:textId="71E73184" w:rsidR="00F83CB8" w:rsidRDefault="00F83CB8" w:rsidP="007515D6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4D638AAA" w14:textId="11E0E9C8" w:rsidR="00813BC3" w:rsidRDefault="00907BE5" w:rsidP="00907BE5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0"/>
                          <w:lang w:val="en-GB" w:eastAsia="en-GB"/>
                        </w:rPr>
                        <w:drawing>
                          <wp:inline distT="0" distB="0" distL="0" distR="0" wp14:anchorId="7C7556E6" wp14:editId="3C93AD11">
                            <wp:extent cx="1428649" cy="1788147"/>
                            <wp:effectExtent l="0" t="0" r="635" b="3175"/>
                            <wp:docPr id="4" name="Picture 4" descr="A picture containing re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picture containing red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0382" cy="17903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7C2875" w14:textId="29BBB560" w:rsidR="00813BC3" w:rsidRDefault="00813BC3" w:rsidP="00907BE5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4452746C" w14:textId="52912025" w:rsidR="00C37D87" w:rsidRPr="00843305" w:rsidRDefault="00D075CB" w:rsidP="00843305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843305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Little Lock Bear.</w:t>
                      </w:r>
                    </w:p>
                    <w:p w14:paraId="471A04D4" w14:textId="148A19E2" w:rsidR="00D075CB" w:rsidRDefault="00D075CB" w:rsidP="00C37D87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Our little lock bears are selling like hotcakes.</w:t>
                      </w:r>
                    </w:p>
                    <w:p w14:paraId="7F5FAD59" w14:textId="021D191B" w:rsidR="00D075CB" w:rsidRDefault="00D075CB" w:rsidP="00C37D87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If your child would like to buy one, you’ll need to be quick. There are only 16 left.</w:t>
                      </w:r>
                    </w:p>
                    <w:p w14:paraId="012AE6D8" w14:textId="65E69F58" w:rsidR="00813BC3" w:rsidRDefault="00813BC3" w:rsidP="007515D6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58374085" w14:textId="52B59267" w:rsidR="00813BC3" w:rsidRPr="00843305" w:rsidRDefault="0083663C" w:rsidP="00843305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843305">
                        <w:rPr>
                          <w:rFonts w:ascii="Comic Sans MS" w:hAnsi="Comic Sans MS"/>
                          <w:b/>
                          <w:noProof/>
                          <w:color w:val="FF0000"/>
                          <w:sz w:val="28"/>
                          <w:szCs w:val="28"/>
                          <w:u w:val="single"/>
                        </w:rPr>
                        <w:t>Reciprocal Reading</w:t>
                      </w:r>
                      <w:r w:rsidR="00DA5E7B" w:rsidRPr="00843305">
                        <w:rPr>
                          <w:rFonts w:ascii="Comic Sans MS" w:hAnsi="Comic Sans MS"/>
                          <w:b/>
                          <w:noProof/>
                          <w:color w:val="FF0000"/>
                          <w:sz w:val="28"/>
                          <w:szCs w:val="28"/>
                          <w:u w:val="single"/>
                        </w:rPr>
                        <w:t>.</w:t>
                      </w:r>
                    </w:p>
                    <w:p w14:paraId="3A052B06" w14:textId="5BDCED81" w:rsidR="0083663C" w:rsidRDefault="0083663C" w:rsidP="007515D6">
                      <w:pPr>
                        <w:rPr>
                          <w:rFonts w:ascii="Comic Sans MS" w:hAnsi="Comic Sans MS"/>
                          <w:noProof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0"/>
                        </w:rPr>
                        <w:t>Another group of Y6 have been taking part in Reciprocal Reading led by Mrs Lunn. This is a super programme guaranteed to boost reading confidence. Well done to that group for signing up.</w:t>
                      </w:r>
                    </w:p>
                    <w:p w14:paraId="3F18CDB0" w14:textId="77777777" w:rsidR="00D92A3A" w:rsidRDefault="00D92A3A" w:rsidP="007515D6">
                      <w:pPr>
                        <w:rPr>
                          <w:rFonts w:ascii="Comic Sans MS" w:hAnsi="Comic Sans MS"/>
                          <w:noProof/>
                          <w:sz w:val="20"/>
                        </w:rPr>
                      </w:pPr>
                    </w:p>
                    <w:p w14:paraId="2A8AA81E" w14:textId="77777777" w:rsidR="00D92A3A" w:rsidRDefault="00D92A3A" w:rsidP="00D92A3A">
                      <w:pPr>
                        <w:pStyle w:val="BodyText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</w:p>
                    <w:p w14:paraId="246049F6" w14:textId="77777777" w:rsidR="00D92A3A" w:rsidRDefault="00D92A3A" w:rsidP="00D92A3A">
                      <w:pPr>
                        <w:pStyle w:val="BodyText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</w:p>
                    <w:p w14:paraId="1D022BA6" w14:textId="77777777" w:rsidR="00D92A3A" w:rsidRDefault="00D92A3A" w:rsidP="00D92A3A">
                      <w:pPr>
                        <w:pStyle w:val="BodyText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</w:p>
                    <w:p w14:paraId="77514B81" w14:textId="77777777" w:rsidR="00D92A3A" w:rsidRDefault="00D92A3A" w:rsidP="00D92A3A">
                      <w:pPr>
                        <w:pStyle w:val="BodyText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</w:p>
                    <w:p w14:paraId="17C94CEF" w14:textId="77777777" w:rsidR="00D92A3A" w:rsidRPr="00843305" w:rsidRDefault="00D92A3A" w:rsidP="00D92A3A">
                      <w:pPr>
                        <w:pStyle w:val="BodyText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843305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Premier League Reading.</w:t>
                      </w:r>
                    </w:p>
                    <w:p w14:paraId="76EE2EE9" w14:textId="77777777" w:rsidR="00D92A3A" w:rsidRPr="0083663C" w:rsidRDefault="00D92A3A" w:rsidP="00D92A3A">
                      <w:pPr>
                        <w:pStyle w:val="BodyText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A group of Y5 and Y6 attended an after school Premier League Reading Club led by Eve Allan from MFC. Although they were initially reluctant, a combination of great teaching, cookies and juice (courtesy of Mrs Walker)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seems to have converted them to fans.</w:t>
                      </w:r>
                    </w:p>
                    <w:p w14:paraId="3597B360" w14:textId="2F8AB27D" w:rsidR="00D92A3A" w:rsidRDefault="00D92A3A" w:rsidP="00D92A3A">
                      <w:pPr>
                        <w:rPr>
                          <w:rFonts w:ascii="Comic Sans MS" w:hAnsi="Comic Sans MS"/>
                          <w:noProof/>
                          <w:sz w:val="20"/>
                        </w:rPr>
                      </w:pPr>
                    </w:p>
                    <w:p w14:paraId="6B4AD937" w14:textId="77777777" w:rsidR="00D92A3A" w:rsidRDefault="00D92A3A" w:rsidP="007515D6">
                      <w:pPr>
                        <w:rPr>
                          <w:rFonts w:ascii="Comic Sans MS" w:hAnsi="Comic Sans MS"/>
                          <w:noProof/>
                          <w:sz w:val="20"/>
                        </w:rPr>
                      </w:pPr>
                    </w:p>
                    <w:p w14:paraId="317C05FF" w14:textId="77777777" w:rsidR="00D92A3A" w:rsidRDefault="00D92A3A" w:rsidP="007515D6">
                      <w:pPr>
                        <w:rPr>
                          <w:rFonts w:ascii="Comic Sans MS" w:hAnsi="Comic Sans MS"/>
                          <w:noProof/>
                          <w:sz w:val="20"/>
                        </w:rPr>
                      </w:pPr>
                    </w:p>
                    <w:p w14:paraId="45904288" w14:textId="77777777" w:rsidR="0083663C" w:rsidRPr="00843305" w:rsidRDefault="0083663C" w:rsidP="00843305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u w:val="single"/>
                        </w:rPr>
                      </w:pPr>
                    </w:p>
                    <w:p w14:paraId="24941271" w14:textId="382E7D0E" w:rsidR="00813BC3" w:rsidRPr="00C37D87" w:rsidRDefault="00813BC3" w:rsidP="007515D6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7B26A681" w14:textId="6CB5CB7F" w:rsidR="00DA5E7B" w:rsidRDefault="00DA5E7B" w:rsidP="00943BC2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86A341" w14:textId="7A7B4C28" w:rsidR="00FE55E4" w:rsidRDefault="00D70038" w:rsidP="00FE55E4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0EB48E3B" wp14:editId="3180ED74">
                <wp:simplePos x="0" y="0"/>
                <wp:positionH relativeFrom="page">
                  <wp:posOffset>495300</wp:posOffset>
                </wp:positionH>
                <wp:positionV relativeFrom="margin">
                  <wp:posOffset>1897379</wp:posOffset>
                </wp:positionV>
                <wp:extent cx="3162300" cy="7705725"/>
                <wp:effectExtent l="0" t="0" r="0" b="9525"/>
                <wp:wrapNone/>
                <wp:docPr id="5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770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EFF01" w14:textId="3C22BEA8" w:rsidR="00681AE2" w:rsidRDefault="00681AE2" w:rsidP="00681AE2">
                            <w:pPr>
                              <w:pStyle w:val="BodyText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Thank you for all you have done to support us in getting your children back into school and establishing new routines.</w:t>
                            </w:r>
                          </w:p>
                          <w:p w14:paraId="667F490F" w14:textId="1C30A6CE" w:rsidR="00681AE2" w:rsidRDefault="00681AE2" w:rsidP="00681AE2">
                            <w:pPr>
                              <w:pStyle w:val="BodyText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The children are much more settled this week and we are seeing them progress </w:t>
                            </w:r>
                            <w:r w:rsidR="00CD2362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in their learning.</w:t>
                            </w:r>
                          </w:p>
                          <w:p w14:paraId="18EECCB9" w14:textId="1C072160" w:rsidR="00CD2362" w:rsidRDefault="00CD2362" w:rsidP="00681AE2">
                            <w:pPr>
                              <w:pStyle w:val="BodyText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We had our first in school visit from our Independent Educational Welfare Officer</w:t>
                            </w:r>
                            <w:r w:rsidR="00C90370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 (IEWO) this week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. It is her role to monitor attendance and punctuality and to support parents in ensuring attendance meets 97% and does not impact on learning. Our IEWO is Lisa Davies.</w:t>
                            </w:r>
                          </w:p>
                          <w:p w14:paraId="5CF26F43" w14:textId="20282F51" w:rsidR="00CD2362" w:rsidRDefault="00CD2362" w:rsidP="00681AE2">
                            <w:pPr>
                              <w:pStyle w:val="BodyText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We now have Mrs Judy Seymour working alongside Mrs Falconbridge and Miss Langley in the school office – this is a huge relief and means Miss Langley will be able to return to the Y3 class for much of the week</w:t>
                            </w:r>
                            <w:r w:rsidR="00C90370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as of Monday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110959F" w14:textId="621C9133" w:rsidR="00D92A3A" w:rsidRDefault="00D92A3A" w:rsidP="00D92A3A">
                            <w:pPr>
                              <w:pStyle w:val="BodyText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2"/>
                                <w:szCs w:val="22"/>
                                <w:lang w:val="en-GB" w:eastAsia="en-GB"/>
                              </w:rPr>
                              <w:drawing>
                                <wp:inline distT="0" distB="0" distL="0" distR="0" wp14:anchorId="3336B86D" wp14:editId="57509811">
                                  <wp:extent cx="1133475" cy="1033784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arts_and_crafts_table_01[1]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0360" cy="1040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2A114E" w14:textId="5F56F27E" w:rsidR="00CD2362" w:rsidRPr="00843305" w:rsidRDefault="00CD2362" w:rsidP="00843305">
                            <w:pPr>
                              <w:pStyle w:val="BodyText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43305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Supporting S</w:t>
                            </w:r>
                            <w:r w:rsidR="00C90370" w:rsidRPr="00843305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ocial </w:t>
                            </w:r>
                            <w:r w:rsidRPr="00843305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E</w:t>
                            </w:r>
                            <w:r w:rsidR="00C90370" w:rsidRPr="00843305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motional </w:t>
                            </w:r>
                            <w:r w:rsidR="00454743" w:rsidRPr="00843305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M</w:t>
                            </w:r>
                            <w:r w:rsidR="00C90370" w:rsidRPr="00843305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ental </w:t>
                            </w:r>
                            <w:r w:rsidR="00454743" w:rsidRPr="00843305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H</w:t>
                            </w:r>
                            <w:r w:rsidR="00C90370" w:rsidRPr="00843305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ealth</w:t>
                            </w:r>
                            <w:r w:rsidR="00454743" w:rsidRPr="00843305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843305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and Wellbeing.</w:t>
                            </w:r>
                          </w:p>
                          <w:p w14:paraId="058A266A" w14:textId="483D01C9" w:rsidR="00CD2362" w:rsidRDefault="00CD2362" w:rsidP="00CD2362">
                            <w:pPr>
                              <w:pStyle w:val="BodyText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CD2362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Last week Miss Jemma Fryett spent a day working with children from right across school. She was very complimentary about our children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and some fabulous artwork was produced. I have asked Jemma to sign us up to 12 weeks of work in the September term to allow us to offer similar support to a greater number of children across school.</w:t>
                            </w:r>
                            <w:r w:rsidRPr="00CD2362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14C5FBB" w14:textId="77777777" w:rsidR="00681AE2" w:rsidRDefault="00681AE2" w:rsidP="00D70038">
                            <w:pPr>
                              <w:pStyle w:val="BodyText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  <w:p w14:paraId="583F6902" w14:textId="77777777" w:rsidR="00681AE2" w:rsidRDefault="00681AE2" w:rsidP="00D70038">
                            <w:pPr>
                              <w:pStyle w:val="BodyText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  <w:p w14:paraId="13AC4E1E" w14:textId="77777777" w:rsidR="00681AE2" w:rsidRDefault="00681AE2" w:rsidP="00D70038">
                            <w:pPr>
                              <w:pStyle w:val="BodyText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  <w:p w14:paraId="58DF34A4" w14:textId="0E497AA5" w:rsidR="00813BC3" w:rsidRDefault="00813BC3" w:rsidP="00813BC3">
                            <w:pPr>
                              <w:pStyle w:val="BodyText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48E3B" id="Text Box 14" o:spid="_x0000_s1036" type="#_x0000_t202" style="position:absolute;left:0;text-align:left;margin-left:39pt;margin-top:149.4pt;width:249pt;height:606.75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rAJswIAALQ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" filled="f" stroked="f">
                <v:textbox inset="0,0,0,0">
                  <w:txbxContent>
                    <w:p w14:paraId="576EFF01" w14:textId="3C22BEA8" w:rsidR="00681AE2" w:rsidRDefault="00681AE2" w:rsidP="00681AE2">
                      <w:pPr>
                        <w:pStyle w:val="BodyText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Thank you for all you have done to support us in getting your children back into school and establishing new routines.</w:t>
                      </w:r>
                    </w:p>
                    <w:p w14:paraId="667F490F" w14:textId="1C30A6CE" w:rsidR="00681AE2" w:rsidRDefault="00681AE2" w:rsidP="00681AE2">
                      <w:pPr>
                        <w:pStyle w:val="BodyText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The children are much more settled this week and we are seeing them progress </w:t>
                      </w:r>
                      <w:r w:rsidR="00CD2362">
                        <w:rPr>
                          <w:rFonts w:ascii="Comic Sans MS" w:hAnsi="Comic Sans MS"/>
                          <w:sz w:val="22"/>
                          <w:szCs w:val="22"/>
                        </w:rPr>
                        <w:t>in their learning.</w:t>
                      </w:r>
                    </w:p>
                    <w:p w14:paraId="18EECCB9" w14:textId="1C072160" w:rsidR="00CD2362" w:rsidRDefault="00CD2362" w:rsidP="00681AE2">
                      <w:pPr>
                        <w:pStyle w:val="BodyText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We had our first in school visit from our Independent Educational Welfare Officer</w:t>
                      </w:r>
                      <w:r w:rsidR="00C90370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 (IEWO) this week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. It is her role to monitor attendance and punctuality and to support parents in ensuring attendance meets 97% and does not impact on learning. Our IEWO is Lisa Davies.</w:t>
                      </w:r>
                    </w:p>
                    <w:p w14:paraId="5CF26F43" w14:textId="20282F51" w:rsidR="00CD2362" w:rsidRDefault="00CD2362" w:rsidP="00681AE2">
                      <w:pPr>
                        <w:pStyle w:val="BodyText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We now have Mrs Judy Seymour working alongside Mrs Falconbridge and Miss Langley in the school office – this is a huge relief and means Miss Langley will be able to return to the Y3 class for much of the week</w:t>
                      </w:r>
                      <w:r w:rsidR="00C90370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as of Monday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.</w:t>
                      </w:r>
                    </w:p>
                    <w:p w14:paraId="5110959F" w14:textId="621C9133" w:rsidR="00D92A3A" w:rsidRDefault="00D92A3A" w:rsidP="00D92A3A">
                      <w:pPr>
                        <w:pStyle w:val="BodyText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2"/>
                          <w:szCs w:val="22"/>
                          <w:lang w:val="en-GB" w:eastAsia="en-GB"/>
                        </w:rPr>
                        <w:drawing>
                          <wp:inline distT="0" distB="0" distL="0" distR="0" wp14:anchorId="3336B86D" wp14:editId="57509811">
                            <wp:extent cx="1133475" cy="1033784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arts_and_crafts_table_01[1]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0360" cy="1040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2A114E" w14:textId="5F56F27E" w:rsidR="00CD2362" w:rsidRPr="00843305" w:rsidRDefault="00CD2362" w:rsidP="00843305">
                      <w:pPr>
                        <w:pStyle w:val="BodyText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843305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Supporting S</w:t>
                      </w:r>
                      <w:r w:rsidR="00C90370" w:rsidRPr="00843305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ocial </w:t>
                      </w:r>
                      <w:r w:rsidRPr="00843305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E</w:t>
                      </w:r>
                      <w:r w:rsidR="00C90370" w:rsidRPr="00843305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motional </w:t>
                      </w:r>
                      <w:r w:rsidR="00454743" w:rsidRPr="00843305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M</w:t>
                      </w:r>
                      <w:r w:rsidR="00C90370" w:rsidRPr="00843305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ental </w:t>
                      </w:r>
                      <w:r w:rsidR="00454743" w:rsidRPr="00843305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H</w:t>
                      </w:r>
                      <w:r w:rsidR="00C90370" w:rsidRPr="00843305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ealth</w:t>
                      </w:r>
                      <w:r w:rsidR="00454743" w:rsidRPr="00843305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843305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and Wellbeing.</w:t>
                      </w:r>
                    </w:p>
                    <w:p w14:paraId="058A266A" w14:textId="483D01C9" w:rsidR="00CD2362" w:rsidRDefault="00CD2362" w:rsidP="00CD2362">
                      <w:pPr>
                        <w:pStyle w:val="BodyText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CD2362">
                        <w:rPr>
                          <w:rFonts w:ascii="Comic Sans MS" w:hAnsi="Comic Sans MS"/>
                          <w:sz w:val="22"/>
                          <w:szCs w:val="22"/>
                        </w:rPr>
                        <w:t>Last week Miss Jemma Fryett spent a day working with children from right across school. She was very complimentary about our children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and some fabulous artwork was produced. I have asked Jemma to sign us up to 12 weeks of work in the September term to allow us to offer similar support to a greater number of children across school.</w:t>
                      </w:r>
                      <w:r w:rsidRPr="00CD2362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14C5FBB" w14:textId="77777777" w:rsidR="00681AE2" w:rsidRDefault="00681AE2" w:rsidP="00D70038">
                      <w:pPr>
                        <w:pStyle w:val="BodyText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  <w:p w14:paraId="583F6902" w14:textId="77777777" w:rsidR="00681AE2" w:rsidRDefault="00681AE2" w:rsidP="00D70038">
                      <w:pPr>
                        <w:pStyle w:val="BodyText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  <w:p w14:paraId="13AC4E1E" w14:textId="77777777" w:rsidR="00681AE2" w:rsidRDefault="00681AE2" w:rsidP="00D70038">
                      <w:pPr>
                        <w:pStyle w:val="BodyText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  <w:p w14:paraId="58DF34A4" w14:textId="0E497AA5" w:rsidR="00813BC3" w:rsidRDefault="00813BC3" w:rsidP="00813BC3">
                      <w:pPr>
                        <w:pStyle w:val="BodyText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4545C151" w14:textId="09E78B8C" w:rsidR="00F83CB8" w:rsidRDefault="00D92A3A" w:rsidP="00F83CB8"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738112" behindDoc="0" locked="0" layoutInCell="1" allowOverlap="1" wp14:anchorId="37C05BC4" wp14:editId="33781FDF">
            <wp:simplePos x="0" y="0"/>
            <wp:positionH relativeFrom="column">
              <wp:posOffset>3621405</wp:posOffset>
            </wp:positionH>
            <wp:positionV relativeFrom="paragraph">
              <wp:posOffset>3999230</wp:posOffset>
            </wp:positionV>
            <wp:extent cx="1302385" cy="1242695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eading[1]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385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866" w:rsidRPr="00FE55E4">
        <w:br w:type="page"/>
      </w:r>
      <w:r w:rsidR="00F83CB8" w:rsidRPr="003A24CF">
        <w:rPr>
          <w:sz w:val="32"/>
          <w:szCs w:val="32"/>
        </w:rPr>
        <w:lastRenderedPageBreak/>
        <w:t xml:space="preserve"> </w:t>
      </w:r>
      <w:r w:rsidR="00F83CB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B846E2C" wp14:editId="72833B03">
                <wp:simplePos x="0" y="0"/>
                <wp:positionH relativeFrom="page">
                  <wp:posOffset>714375</wp:posOffset>
                </wp:positionH>
                <wp:positionV relativeFrom="page">
                  <wp:posOffset>4476750</wp:posOffset>
                </wp:positionV>
                <wp:extent cx="2857500" cy="247650"/>
                <wp:effectExtent l="0" t="0" r="0" b="0"/>
                <wp:wrapNone/>
                <wp:docPr id="28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BAA0B" w14:textId="77777777" w:rsidR="00F83CB8" w:rsidRPr="00456E19" w:rsidRDefault="00F83CB8" w:rsidP="00F83CB8">
                            <w:pPr>
                              <w:pStyle w:val="Heading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846E2C" id="Text Box 304" o:spid="_x0000_s1037" type="#_x0000_t202" style="position:absolute;margin-left:56.25pt;margin-top:352.5pt;width:225pt;height:19.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" filled="f" stroked="f">
                <v:textbox style="mso-fit-shape-to-text:t" inset="0,0,0,0">
                  <w:txbxContent>
                    <w:p w14:paraId="523BAA0B" w14:textId="77777777" w:rsidR="00F83CB8" w:rsidRPr="00456E19" w:rsidRDefault="00F83CB8" w:rsidP="00F83CB8">
                      <w:pPr>
                        <w:pStyle w:val="Heading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83CB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F7BE8AA" wp14:editId="3F997DED">
                <wp:simplePos x="0" y="0"/>
                <wp:positionH relativeFrom="page">
                  <wp:posOffset>3878580</wp:posOffset>
                </wp:positionH>
                <wp:positionV relativeFrom="page">
                  <wp:posOffset>3886200</wp:posOffset>
                </wp:positionV>
                <wp:extent cx="3093720" cy="247650"/>
                <wp:effectExtent l="1905" t="0" r="0" b="0"/>
                <wp:wrapNone/>
                <wp:docPr id="23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7528B" w14:textId="77777777" w:rsidR="00F83CB8" w:rsidRPr="00456E19" w:rsidRDefault="00F83CB8" w:rsidP="00F83CB8">
                            <w:pPr>
                              <w:pStyle w:val="Heading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7BE8AA" id="Text Box 302" o:spid="_x0000_s1038" type="#_x0000_t202" style="position:absolute;margin-left:305.4pt;margin-top:306pt;width:243.6pt;height:19.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" filled="f" stroked="f">
                <v:textbox style="mso-fit-shape-to-text:t" inset="0,0,0,0">
                  <w:txbxContent>
                    <w:p w14:paraId="55F7528B" w14:textId="77777777" w:rsidR="00F83CB8" w:rsidRPr="00456E19" w:rsidRDefault="00F83CB8" w:rsidP="00F83CB8">
                      <w:pPr>
                        <w:pStyle w:val="Heading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83CB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E80C177" wp14:editId="2C8AE04D">
                <wp:simplePos x="0" y="0"/>
                <wp:positionH relativeFrom="page">
                  <wp:posOffset>685800</wp:posOffset>
                </wp:positionH>
                <wp:positionV relativeFrom="page">
                  <wp:posOffset>1600200</wp:posOffset>
                </wp:positionV>
                <wp:extent cx="2971800" cy="1257300"/>
                <wp:effectExtent l="0" t="0" r="0" b="0"/>
                <wp:wrapNone/>
                <wp:docPr id="2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268394" w14:textId="77777777" w:rsidR="00F83CB8" w:rsidRDefault="00F83CB8" w:rsidP="00F83CB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80C177" id="Text Box 292" o:spid="_x0000_s1039" type="#_x0000_t202" style="position:absolute;margin-left:54pt;margin-top:126pt;width:234pt;height:99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" filled="f" stroked="f">
                <v:textbox inset="0,0,0,0">
                  <w:txbxContent>
                    <w:p w14:paraId="0C268394" w14:textId="77777777" w:rsidR="00F83CB8" w:rsidRDefault="00F83CB8" w:rsidP="00F83CB8"/>
                  </w:txbxContent>
                </v:textbox>
                <w10:wrap anchorx="page" anchory="page"/>
              </v:shape>
            </w:pict>
          </mc:Fallback>
        </mc:AlternateContent>
      </w:r>
      <w:r w:rsidR="00F83CB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6CBBD5E" wp14:editId="312C9F5C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3175" r="0" b="635"/>
                <wp:wrapNone/>
                <wp:docPr id="18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27984" w14:textId="77777777" w:rsidR="00F83CB8" w:rsidRDefault="00F83CB8" w:rsidP="00F83CB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CBBD5E" id="Text Box 152" o:spid="_x0000_s1040" type="#_x0000_t202" style="position:absolute;margin-left:200pt;margin-top:97pt;width:7.2pt;height:7.2pt;z-index:2517135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" filled="f" stroked="f">
                <v:textbox inset="0,0,0,0">
                  <w:txbxContent>
                    <w:p w14:paraId="3C927984" w14:textId="77777777" w:rsidR="00F83CB8" w:rsidRDefault="00F83CB8" w:rsidP="00F83CB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83CB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7EA4898" wp14:editId="11EF9D3A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3810" b="3810"/>
                <wp:wrapNone/>
                <wp:docPr id="17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C91FF" w14:textId="77777777" w:rsidR="00F83CB8" w:rsidRDefault="00F83CB8" w:rsidP="00F83CB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EA4898" id="Text Box 156" o:spid="_x0000_s1041" type="#_x0000_t202" style="position:absolute;margin-left:201pt;margin-top:351pt;width:7.2pt;height:7.2pt;z-index:2517145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" filled="f" stroked="f">
                <v:textbox inset="0,0,0,0">
                  <w:txbxContent>
                    <w:p w14:paraId="5A4C91FF" w14:textId="77777777" w:rsidR="00F83CB8" w:rsidRDefault="00F83CB8" w:rsidP="00F83CB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83CB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06F81C7" wp14:editId="40D2829D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3175" r="3810" b="635"/>
                <wp:wrapNone/>
                <wp:docPr id="16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89C3B2" w14:textId="77777777" w:rsidR="00F83CB8" w:rsidRDefault="00F83CB8" w:rsidP="00F83CB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6F81C7" id="Text Box 160" o:spid="_x0000_s1042" type="#_x0000_t202" style="position:absolute;margin-left:201pt;margin-top:604pt;width:7.2pt;height:7.2pt;z-index:25171558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" filled="f" stroked="f">
                <v:textbox inset="0,0,0,0">
                  <w:txbxContent>
                    <w:p w14:paraId="4689C3B2" w14:textId="77777777" w:rsidR="00F83CB8" w:rsidRDefault="00F83CB8" w:rsidP="00F83CB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83CB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6E99A46" wp14:editId="2AD05615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15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255842" w14:textId="77777777" w:rsidR="00F83CB8" w:rsidRDefault="00F83CB8" w:rsidP="00F83CB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E99A46" id="Text Box 164" o:spid="_x0000_s1043" type="#_x0000_t202" style="position:absolute;margin-left:43pt;margin-top:98pt;width:7.2pt;height:7.2pt;z-index:25171660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" filled="f" stroked="f">
                <v:textbox inset="0,0,0,0">
                  <w:txbxContent>
                    <w:p w14:paraId="2E255842" w14:textId="77777777" w:rsidR="00F83CB8" w:rsidRDefault="00F83CB8" w:rsidP="00F83CB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83CB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58337A0" wp14:editId="65F9C05A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3175" r="0" b="635"/>
                <wp:wrapNone/>
                <wp:docPr id="14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7B896" w14:textId="77777777" w:rsidR="00F83CB8" w:rsidRDefault="00F83CB8" w:rsidP="00F83CB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8337A0" id="Text Box 168" o:spid="_x0000_s1044" type="#_x0000_t202" style="position:absolute;margin-left:43.2pt;margin-top:451pt;width:7.2pt;height:7.2pt;z-index:2517176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" filled="f" stroked="f">
                <v:textbox inset="0,0,0,0">
                  <w:txbxContent>
                    <w:p w14:paraId="69B7B896" w14:textId="77777777" w:rsidR="00F83CB8" w:rsidRDefault="00F83CB8" w:rsidP="00F83CB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83CB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955249F" wp14:editId="126ABF22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3810" r="0" b="0"/>
                <wp:wrapNone/>
                <wp:docPr id="12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13FD0" w14:textId="77777777" w:rsidR="00F83CB8" w:rsidRDefault="00F83CB8" w:rsidP="00F83CB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55249F" id="Text Box 172" o:spid="_x0000_s1045" type="#_x0000_t202" style="position:absolute;margin-left:200pt;margin-top:82.8pt;width:7.2pt;height:7.2pt;z-index:2517186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" filled="f" stroked="f">
                <v:textbox inset="0,0,0,0">
                  <w:txbxContent>
                    <w:p w14:paraId="48313FD0" w14:textId="77777777" w:rsidR="00F83CB8" w:rsidRDefault="00F83CB8" w:rsidP="00F83CB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83CB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43326E3" wp14:editId="59679A65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2540" t="3175" r="1270" b="635"/>
                <wp:wrapNone/>
                <wp:docPr id="11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9E8EE" w14:textId="77777777" w:rsidR="00F83CB8" w:rsidRDefault="00F83CB8" w:rsidP="00F83CB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3326E3" id="Text Box 176" o:spid="_x0000_s1046" type="#_x0000_t202" style="position:absolute;margin-left:198.2pt;margin-top:319pt;width:7.2pt;height:7.2pt;z-index:2517196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" filled="f" stroked="f">
                <v:textbox inset="0,0,0,0">
                  <w:txbxContent>
                    <w:p w14:paraId="2469E8EE" w14:textId="77777777" w:rsidR="00F83CB8" w:rsidRDefault="00F83CB8" w:rsidP="00F83CB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83CB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69AFCEA" wp14:editId="32E59040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3175" t="0" r="635" b="3810"/>
                <wp:wrapNone/>
                <wp:docPr id="10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9A830" w14:textId="77777777" w:rsidR="00F83CB8" w:rsidRDefault="00F83CB8" w:rsidP="00F83CB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9AFCEA" id="Text Box 180" o:spid="_x0000_s1047" type="#_x0000_t202" style="position:absolute;margin-left:199pt;margin-top:546pt;width:7.2pt;height:7.2pt;z-index:2517207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" filled="f" stroked="f">
                <v:textbox inset="0,0,0,0">
                  <w:txbxContent>
                    <w:p w14:paraId="0E19A830" w14:textId="77777777" w:rsidR="00F83CB8" w:rsidRDefault="00F83CB8" w:rsidP="00F83CB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83CB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BDBA8D0" wp14:editId="24E80AEE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9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55F5FC" w14:textId="77777777" w:rsidR="00F83CB8" w:rsidRDefault="00F83CB8" w:rsidP="00F83CB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DBA8D0" id="Text Box 184" o:spid="_x0000_s1048" type="#_x0000_t202" style="position:absolute;margin-left:43pt;margin-top:98pt;width:7.2pt;height:7.2pt;z-index:2517217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" filled="f" stroked="f">
                <v:textbox inset="0,0,0,0">
                  <w:txbxContent>
                    <w:p w14:paraId="0955F5FC" w14:textId="77777777" w:rsidR="00F83CB8" w:rsidRDefault="00F83CB8" w:rsidP="00F83CB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83CB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4F81E5B" wp14:editId="6DB1775A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2540" t="3810" r="1270" b="0"/>
                <wp:wrapNone/>
                <wp:docPr id="8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A6F08" w14:textId="77777777" w:rsidR="00F83CB8" w:rsidRDefault="00F83CB8" w:rsidP="00F83CB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F81E5B" id="Text Box 188" o:spid="_x0000_s1049" type="#_x0000_t202" style="position:absolute;margin-left:42.2pt;margin-top:436.8pt;width:7.2pt;height:7.2pt;z-index:25172275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" filled="f" stroked="f">
                <v:textbox inset="0,0,0,0">
                  <w:txbxContent>
                    <w:p w14:paraId="41CA6F08" w14:textId="77777777" w:rsidR="00F83CB8" w:rsidRDefault="00F83CB8" w:rsidP="00F83CB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83CB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C3C9FEC" wp14:editId="4CCFEDAF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3175" r="0" b="635"/>
                <wp:wrapNone/>
                <wp:docPr id="7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25F60" w14:textId="77777777" w:rsidR="00F83CB8" w:rsidRDefault="00F83CB8" w:rsidP="00F83CB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3C9FEC" id="Text Box 220" o:spid="_x0000_s1050" type="#_x0000_t202" style="position:absolute;margin-left:200pt;margin-top:22pt;width:7.2pt;height:7.2pt;z-index:25172377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" filled="f" stroked="f">
                <v:textbox inset="0,0,0,0">
                  <w:txbxContent>
                    <w:p w14:paraId="0E125F60" w14:textId="77777777" w:rsidR="00F83CB8" w:rsidRDefault="00F83CB8" w:rsidP="00F83CB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83CB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FDE4151" wp14:editId="6C7CAC18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635" r="3810" b="3175"/>
                <wp:wrapNone/>
                <wp:docPr id="6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E194B4" w14:textId="77777777" w:rsidR="00F83CB8" w:rsidRDefault="00F83CB8" w:rsidP="00F83CB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DE4151" id="Text Box 224" o:spid="_x0000_s1051" type="#_x0000_t202" style="position:absolute;margin-left:201pt;margin-top:213.8pt;width:7.2pt;height:7.2pt;z-index:25172480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" filled="f" stroked="f">
                <v:textbox inset="0,0,0,0">
                  <w:txbxContent>
                    <w:p w14:paraId="71E194B4" w14:textId="77777777" w:rsidR="00F83CB8" w:rsidRDefault="00F83CB8" w:rsidP="00F83CB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83CB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5E31599" wp14:editId="73C0523D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3175" t="0" r="635" b="0"/>
                <wp:wrapNone/>
                <wp:docPr id="5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12AB62" w14:textId="77777777" w:rsidR="00F83CB8" w:rsidRDefault="00F83CB8" w:rsidP="00F83CB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E31599" id="Text Box 228" o:spid="_x0000_s1052" type="#_x0000_t202" style="position:absolute;margin-left:202pt;margin-top:362pt;width:7.2pt;height:7.2pt;z-index:25172582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" filled="f" stroked="f">
                <v:textbox inset="0,0,0,0">
                  <w:txbxContent>
                    <w:p w14:paraId="7612AB62" w14:textId="77777777" w:rsidR="00F83CB8" w:rsidRDefault="00F83CB8" w:rsidP="00F83CB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C6621C0" w14:textId="60EE4B72" w:rsidR="00F83CB8" w:rsidRDefault="00F83CB8" w:rsidP="00F83CB8">
      <w:pPr>
        <w:pStyle w:val="Masthead"/>
        <w:rPr>
          <w:sz w:val="32"/>
          <w:szCs w:val="32"/>
        </w:rPr>
      </w:pPr>
      <w:r w:rsidRPr="008E02B2">
        <w:rPr>
          <w:noProof/>
          <w:lang w:val="en-GB" w:eastAsia="en-GB"/>
        </w:rPr>
        <w:drawing>
          <wp:anchor distT="0" distB="0" distL="114300" distR="114300" simplePos="0" relativeHeight="251711488" behindDoc="1" locked="0" layoutInCell="1" allowOverlap="1" wp14:anchorId="52F93891" wp14:editId="30D14ED9">
            <wp:simplePos x="0" y="0"/>
            <wp:positionH relativeFrom="margin">
              <wp:align>left</wp:align>
            </wp:positionH>
            <wp:positionV relativeFrom="paragraph">
              <wp:posOffset>64135</wp:posOffset>
            </wp:positionV>
            <wp:extent cx="5202000" cy="1188000"/>
            <wp:effectExtent l="0" t="0" r="0" b="0"/>
            <wp:wrapNone/>
            <wp:docPr id="24" name="Picture 1" descr="banner with apples and cray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ner with apples and crayon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000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085F6A" w14:textId="7192125D" w:rsidR="00F83CB8" w:rsidRDefault="00F83CB8" w:rsidP="00F83CB8">
      <w:pPr>
        <w:pStyle w:val="Masthead"/>
        <w:rPr>
          <w:sz w:val="32"/>
          <w:szCs w:val="32"/>
        </w:rPr>
      </w:pPr>
      <w:r w:rsidRPr="003A24CF">
        <w:rPr>
          <w:sz w:val="32"/>
          <w:szCs w:val="32"/>
        </w:rPr>
        <w:t>Lockwood Primary School</w:t>
      </w:r>
    </w:p>
    <w:p w14:paraId="127E6002" w14:textId="0BD75D4B" w:rsidR="00F83CB8" w:rsidRDefault="00F83CB8" w:rsidP="00F83CB8">
      <w:pPr>
        <w:pStyle w:val="Masthead"/>
        <w:rPr>
          <w:sz w:val="32"/>
          <w:szCs w:val="32"/>
        </w:rPr>
      </w:pPr>
      <w:r w:rsidRPr="003A24CF">
        <w:rPr>
          <w:sz w:val="32"/>
          <w:szCs w:val="32"/>
        </w:rPr>
        <w:t>Newsletter</w:t>
      </w:r>
    </w:p>
    <w:p w14:paraId="52BB3076" w14:textId="262D2DF5" w:rsidR="00F83CB8" w:rsidRDefault="00F83CB8" w:rsidP="009C438E">
      <w:pPr>
        <w:rPr>
          <w:sz w:val="32"/>
          <w:szCs w:val="32"/>
        </w:rPr>
      </w:pPr>
    </w:p>
    <w:p w14:paraId="7031D51E" w14:textId="1557BB0F" w:rsidR="00215570" w:rsidRDefault="00C90370" w:rsidP="00AA4B4E">
      <w:pPr>
        <w:jc w:val="right"/>
      </w:pPr>
      <w:r>
        <w:rPr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1C91346" wp14:editId="0413164A">
                <wp:simplePos x="0" y="0"/>
                <wp:positionH relativeFrom="column">
                  <wp:posOffset>-93345</wp:posOffset>
                </wp:positionH>
                <wp:positionV relativeFrom="paragraph">
                  <wp:posOffset>282575</wp:posOffset>
                </wp:positionV>
                <wp:extent cx="2714625" cy="6238875"/>
                <wp:effectExtent l="0" t="0" r="9525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6238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97C133" w14:textId="77777777" w:rsidR="00AA4B4E" w:rsidRPr="00247926" w:rsidRDefault="00AA4B4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22A2E28" w14:textId="77777777" w:rsidR="00843305" w:rsidRPr="00843305" w:rsidRDefault="00843305" w:rsidP="0084330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43305"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1:1 Tuition</w:t>
                            </w:r>
                          </w:p>
                          <w:p w14:paraId="773975CA" w14:textId="77777777" w:rsidR="00843305" w:rsidRPr="00D92A3A" w:rsidRDefault="00843305" w:rsidP="00843305">
                            <w:pPr>
                              <w:rPr>
                                <w:rFonts w:ascii="Comic Sans MS" w:hAnsi="Comic Sans MS"/>
                                <w:noProof/>
                                <w:sz w:val="22"/>
                                <w:szCs w:val="22"/>
                              </w:rPr>
                            </w:pPr>
                            <w:r w:rsidRPr="00D92A3A">
                              <w:rPr>
                                <w:rFonts w:ascii="Comic Sans MS" w:hAnsi="Comic Sans MS"/>
                                <w:noProof/>
                                <w:sz w:val="22"/>
                                <w:szCs w:val="22"/>
                              </w:rPr>
                              <w:t>Recepyion, Year 1 and Year 2 have been in receipt of 1:1 tuition and small group support for       since  their return on March 8</w:t>
                            </w:r>
                            <w:r w:rsidRPr="00D92A3A">
                              <w:rPr>
                                <w:rFonts w:ascii="Comic Sans MS" w:hAnsi="Comic Sans MS"/>
                                <w:noProof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D92A3A">
                              <w:rPr>
                                <w:rFonts w:ascii="Comic Sans MS" w:hAnsi="Comic Sans MS"/>
                                <w:noProof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9E69E04" w14:textId="77777777" w:rsidR="00D92A3A" w:rsidRPr="00D92A3A" w:rsidRDefault="00D92A3A" w:rsidP="00843305">
                            <w:pPr>
                              <w:rPr>
                                <w:rFonts w:ascii="Comic Sans MS" w:hAnsi="Comic Sans MS"/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14:paraId="6AE48DC0" w14:textId="0449E037" w:rsidR="00843305" w:rsidRPr="00D92A3A" w:rsidRDefault="00843305" w:rsidP="00D92A3A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D92A3A">
                              <w:rPr>
                                <w:rFonts w:ascii="Comic Sans MS" w:hAnsi="Comic Sans MS"/>
                                <w:noProof/>
                                <w:sz w:val="22"/>
                                <w:szCs w:val="22"/>
                              </w:rPr>
                              <w:t>I have signed Years 3, 4, 5 and 6 up to some catch up 1:3 for three weeks in the near future. This tuition will take place in lesson tme and is designed to reduce any gaps in learning that developed during lockdown.</w:t>
                            </w:r>
                          </w:p>
                          <w:p w14:paraId="5D1EE254" w14:textId="77777777" w:rsidR="00843305" w:rsidRDefault="00843305" w:rsidP="0084330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4DD99CB" w14:textId="77777777" w:rsidR="00843305" w:rsidRDefault="00843305" w:rsidP="0084330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7F93846A" w14:textId="77777777" w:rsidR="00843305" w:rsidRPr="00843305" w:rsidRDefault="00843305" w:rsidP="0084330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43305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Parking.</w:t>
                            </w:r>
                          </w:p>
                          <w:p w14:paraId="594BDAAE" w14:textId="77777777" w:rsidR="00843305" w:rsidRPr="00943BC2" w:rsidRDefault="00843305" w:rsidP="00843305">
                            <w:pPr>
                              <w:rPr>
                                <w:rFonts w:ascii="Comic Sans MS" w:hAnsi="Comic Sans MS"/>
                                <w:color w:val="FF0000"/>
                                <w:sz w:val="20"/>
                              </w:rPr>
                            </w:pPr>
                          </w:p>
                          <w:p w14:paraId="4E112EEF" w14:textId="77777777" w:rsidR="00843305" w:rsidRPr="00843305" w:rsidRDefault="00843305" w:rsidP="00843305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84330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Did you know parking on the yellow zig zag lines outside of school is an offence?</w:t>
                            </w:r>
                          </w:p>
                          <w:p w14:paraId="04426BFB" w14:textId="77777777" w:rsidR="00843305" w:rsidRPr="00843305" w:rsidRDefault="00843305" w:rsidP="00843305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84330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The yellow zig zags are there to keep our children safe and prevent accidents. Please respect these markings and park safely.</w:t>
                            </w:r>
                          </w:p>
                          <w:p w14:paraId="033537E8" w14:textId="77777777" w:rsidR="00843305" w:rsidRPr="00843305" w:rsidRDefault="00843305" w:rsidP="00843305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84330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The traffic wardens at Redcar and Cleveland do go around schools checking that parking restrictions are in place and being followed. They will fine parents who park here.</w:t>
                            </w:r>
                          </w:p>
                          <w:p w14:paraId="29F4B075" w14:textId="552558F4" w:rsidR="00AA4B4E" w:rsidRPr="00247926" w:rsidRDefault="00AA4B4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91346" id="_x0000_s1053" type="#_x0000_t202" style="position:absolute;left:0;text-align:left;margin-left:-7.35pt;margin-top:22.25pt;width:213.75pt;height:491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" fillcolor="white [3201]" stroked="f" strokeweight=".5pt">
                <v:textbox>
                  <w:txbxContent>
                    <w:p w14:paraId="2497C133" w14:textId="77777777" w:rsidR="00AA4B4E" w:rsidRPr="00247926" w:rsidRDefault="00AA4B4E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22A2E28" w14:textId="77777777" w:rsidR="00843305" w:rsidRPr="00843305" w:rsidRDefault="00843305" w:rsidP="00843305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843305">
                        <w:rPr>
                          <w:rFonts w:ascii="Comic Sans MS" w:hAnsi="Comic Sans MS"/>
                          <w:b/>
                          <w:noProof/>
                          <w:color w:val="FF0000"/>
                          <w:sz w:val="28"/>
                          <w:szCs w:val="28"/>
                          <w:u w:val="single"/>
                        </w:rPr>
                        <w:t>1:1 Tuition</w:t>
                      </w:r>
                    </w:p>
                    <w:p w14:paraId="773975CA" w14:textId="77777777" w:rsidR="00843305" w:rsidRPr="00D92A3A" w:rsidRDefault="00843305" w:rsidP="00843305">
                      <w:pPr>
                        <w:rPr>
                          <w:rFonts w:ascii="Comic Sans MS" w:hAnsi="Comic Sans MS"/>
                          <w:noProof/>
                          <w:sz w:val="22"/>
                          <w:szCs w:val="22"/>
                        </w:rPr>
                      </w:pPr>
                      <w:r w:rsidRPr="00D92A3A">
                        <w:rPr>
                          <w:rFonts w:ascii="Comic Sans MS" w:hAnsi="Comic Sans MS"/>
                          <w:noProof/>
                          <w:sz w:val="22"/>
                          <w:szCs w:val="22"/>
                        </w:rPr>
                        <w:t>Recepyion, Year 1 and Year 2 have been in receipt of 1:1 tuition and small group support for       since  their return on March 8</w:t>
                      </w:r>
                      <w:r w:rsidRPr="00D92A3A">
                        <w:rPr>
                          <w:rFonts w:ascii="Comic Sans MS" w:hAnsi="Comic Sans MS"/>
                          <w:noProof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D92A3A">
                        <w:rPr>
                          <w:rFonts w:ascii="Comic Sans MS" w:hAnsi="Comic Sans MS"/>
                          <w:noProof/>
                          <w:sz w:val="22"/>
                          <w:szCs w:val="22"/>
                        </w:rPr>
                        <w:t>.</w:t>
                      </w:r>
                    </w:p>
                    <w:p w14:paraId="49E69E04" w14:textId="77777777" w:rsidR="00D92A3A" w:rsidRPr="00D92A3A" w:rsidRDefault="00D92A3A" w:rsidP="00843305">
                      <w:pPr>
                        <w:rPr>
                          <w:rFonts w:ascii="Comic Sans MS" w:hAnsi="Comic Sans MS"/>
                          <w:noProof/>
                          <w:sz w:val="22"/>
                          <w:szCs w:val="22"/>
                        </w:rPr>
                      </w:pPr>
                    </w:p>
                    <w:p w14:paraId="6AE48DC0" w14:textId="0449E037" w:rsidR="00843305" w:rsidRPr="00D92A3A" w:rsidRDefault="00843305" w:rsidP="00D92A3A">
                      <w:pPr>
                        <w:rPr>
                          <w:rFonts w:ascii="Comic Sans MS" w:hAnsi="Comic Sans MS"/>
                          <w:b/>
                          <w:color w:val="FF0000"/>
                          <w:sz w:val="22"/>
                          <w:szCs w:val="22"/>
                          <w:u w:val="single"/>
                        </w:rPr>
                      </w:pPr>
                      <w:r w:rsidRPr="00D92A3A">
                        <w:rPr>
                          <w:rFonts w:ascii="Comic Sans MS" w:hAnsi="Comic Sans MS"/>
                          <w:noProof/>
                          <w:sz w:val="22"/>
                          <w:szCs w:val="22"/>
                        </w:rPr>
                        <w:t>I have signed Years 3, 4, 5 and 6 up to some catch up 1:3 for three weeks in the near future. This tuition will take place in lesson tme and is designed to reduce any gaps in learning that developed during lockdown.</w:t>
                      </w:r>
                    </w:p>
                    <w:p w14:paraId="5D1EE254" w14:textId="77777777" w:rsidR="00843305" w:rsidRDefault="00843305" w:rsidP="00843305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</w:p>
                    <w:p w14:paraId="04DD99CB" w14:textId="77777777" w:rsidR="00843305" w:rsidRDefault="00843305" w:rsidP="00843305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</w:p>
                    <w:p w14:paraId="7F93846A" w14:textId="77777777" w:rsidR="00843305" w:rsidRPr="00843305" w:rsidRDefault="00843305" w:rsidP="00843305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843305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Parking.</w:t>
                      </w:r>
                    </w:p>
                    <w:p w14:paraId="594BDAAE" w14:textId="77777777" w:rsidR="00843305" w:rsidRPr="00943BC2" w:rsidRDefault="00843305" w:rsidP="00843305">
                      <w:pPr>
                        <w:rPr>
                          <w:rFonts w:ascii="Comic Sans MS" w:hAnsi="Comic Sans MS"/>
                          <w:color w:val="FF0000"/>
                          <w:sz w:val="20"/>
                        </w:rPr>
                      </w:pPr>
                    </w:p>
                    <w:p w14:paraId="4E112EEF" w14:textId="77777777" w:rsidR="00843305" w:rsidRPr="00843305" w:rsidRDefault="00843305" w:rsidP="00843305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843305">
                        <w:rPr>
                          <w:rFonts w:ascii="Comic Sans MS" w:hAnsi="Comic Sans MS"/>
                          <w:sz w:val="22"/>
                          <w:szCs w:val="22"/>
                        </w:rPr>
                        <w:t>Did you know parking on the yellow zig zag lines outside of school is an offence?</w:t>
                      </w:r>
                    </w:p>
                    <w:p w14:paraId="04426BFB" w14:textId="77777777" w:rsidR="00843305" w:rsidRPr="00843305" w:rsidRDefault="00843305" w:rsidP="00843305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843305">
                        <w:rPr>
                          <w:rFonts w:ascii="Comic Sans MS" w:hAnsi="Comic Sans MS"/>
                          <w:sz w:val="22"/>
                          <w:szCs w:val="22"/>
                        </w:rPr>
                        <w:t>The yellow zig zags are there to keep our children safe and prevent accidents. Please respect these markings and park safely.</w:t>
                      </w:r>
                    </w:p>
                    <w:p w14:paraId="033537E8" w14:textId="77777777" w:rsidR="00843305" w:rsidRPr="00843305" w:rsidRDefault="00843305" w:rsidP="00843305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843305">
                        <w:rPr>
                          <w:rFonts w:ascii="Comic Sans MS" w:hAnsi="Comic Sans MS"/>
                          <w:sz w:val="22"/>
                          <w:szCs w:val="22"/>
                        </w:rPr>
                        <w:t>The traffic wardens at Redcar and Cleveland do go around schools checking that parking restrictions are in place and being followed. They will fine parents who park here.</w:t>
                      </w:r>
                    </w:p>
                    <w:p w14:paraId="29F4B075" w14:textId="552558F4" w:rsidR="00AA4B4E" w:rsidRPr="00247926" w:rsidRDefault="00AA4B4E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83CB8">
        <w:rPr>
          <w:noProof/>
          <w:sz w:val="32"/>
          <w:szCs w:val="3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5D8F0BA0" wp14:editId="77AB69A0">
                <wp:simplePos x="0" y="0"/>
                <wp:positionH relativeFrom="margin">
                  <wp:posOffset>2619375</wp:posOffset>
                </wp:positionH>
                <wp:positionV relativeFrom="paragraph">
                  <wp:posOffset>220980</wp:posOffset>
                </wp:positionV>
                <wp:extent cx="3057525" cy="60007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600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69B25" w14:textId="4787C6DE" w:rsidR="00247926" w:rsidRPr="00C90370" w:rsidRDefault="00943BC2" w:rsidP="00C9037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90370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Attendance</w:t>
                            </w:r>
                          </w:p>
                          <w:p w14:paraId="5F3419B1" w14:textId="745F061B" w:rsidR="00247926" w:rsidRDefault="00247926" w:rsidP="0024792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C7A2780" w14:textId="697F4A6B" w:rsidR="00943BC2" w:rsidRDefault="00C90370" w:rsidP="00C90370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5356E9B9" wp14:editId="48514BE7">
                                  <wp:extent cx="1333500" cy="133350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3500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4A56B4" w14:textId="77777777" w:rsidR="00943BC2" w:rsidRDefault="00943BC2" w:rsidP="0024792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7D2ED68" w14:textId="092BA825" w:rsidR="00943BC2" w:rsidRPr="00C90370" w:rsidRDefault="00943BC2" w:rsidP="00943BC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90370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Well D</w:t>
                            </w:r>
                            <w:r w:rsidR="0094244D" w:rsidRPr="00C90370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one Y2</w:t>
                            </w:r>
                            <w:r w:rsidRPr="00C90370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006E5DC5" w14:textId="100081CC" w:rsidR="00943BC2" w:rsidRDefault="0094244D" w:rsidP="00C90370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C90370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99.3</w:t>
                            </w:r>
                            <w:r w:rsidR="00943BC2" w:rsidRPr="00C90370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% Attendance.</w:t>
                            </w:r>
                          </w:p>
                          <w:p w14:paraId="251009FD" w14:textId="77777777" w:rsidR="00943BC2" w:rsidRPr="00C90370" w:rsidRDefault="00943BC2" w:rsidP="00247926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735BE3F5" w14:textId="1EF99077" w:rsidR="00943BC2" w:rsidRPr="00C90370" w:rsidRDefault="00943BC2" w:rsidP="00C9037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90370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Headteacher’s Awards</w:t>
                            </w:r>
                          </w:p>
                          <w:p w14:paraId="557AAF68" w14:textId="77777777" w:rsidR="00943BC2" w:rsidRPr="00C90370" w:rsidRDefault="00943BC2" w:rsidP="00247926">
                            <w:pPr>
                              <w:rPr>
                                <w:rFonts w:ascii="Comic Sans MS" w:hAnsi="Comic Sans MS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07F361BF" w14:textId="2469291E" w:rsidR="00943BC2" w:rsidRPr="00C90370" w:rsidRDefault="00943BC2" w:rsidP="00247926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C90370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This week</w:t>
                            </w:r>
                            <w:r w:rsidR="0094244D" w:rsidRPr="00C90370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’</w:t>
                            </w:r>
                            <w:r w:rsidRPr="00C90370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s </w:t>
                            </w:r>
                            <w:r w:rsidR="00C90370" w:rsidRPr="00C90370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H</w:t>
                            </w:r>
                            <w:r w:rsidRPr="00C90370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eadteacher’s awards are for those children who have worked hard and made super progress in Maths</w:t>
                            </w:r>
                            <w:r w:rsidR="00C90370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5EA81C18" w14:textId="77777777" w:rsidR="00943BC2" w:rsidRDefault="00943BC2" w:rsidP="0024792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6D3A18A" w14:textId="2F2F2F69" w:rsidR="00943BC2" w:rsidRDefault="00943BC2" w:rsidP="0024792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Reception</w:t>
                            </w:r>
                            <w:r w:rsidR="00C90370">
                              <w:rPr>
                                <w:sz w:val="22"/>
                                <w:szCs w:val="22"/>
                              </w:rPr>
                              <w:t xml:space="preserve"> Nyla/Joshua</w:t>
                            </w:r>
                          </w:p>
                          <w:p w14:paraId="598D54D6" w14:textId="4342655A" w:rsidR="00943BC2" w:rsidRPr="003F016E" w:rsidRDefault="00943BC2" w:rsidP="00247926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3F016E">
                              <w:rPr>
                                <w:rFonts w:ascii="Comic Sans MS" w:hAnsi="Comic Sans MS"/>
                                <w:szCs w:val="24"/>
                              </w:rPr>
                              <w:t>Y1</w:t>
                            </w:r>
                            <w:r w:rsidR="003F016E" w:rsidRPr="003F016E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Brooklyn/Presley </w:t>
                            </w:r>
                          </w:p>
                          <w:p w14:paraId="77D2FE7D" w14:textId="2459C9E8" w:rsidR="00943BC2" w:rsidRPr="003F016E" w:rsidRDefault="00943BC2" w:rsidP="00247926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3F016E">
                              <w:rPr>
                                <w:rFonts w:ascii="Comic Sans MS" w:hAnsi="Comic Sans MS"/>
                                <w:szCs w:val="24"/>
                              </w:rPr>
                              <w:t>Y2</w:t>
                            </w:r>
                            <w:r w:rsidR="003F016E" w:rsidRPr="003F016E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Mia</w:t>
                            </w:r>
                            <w:r w:rsidR="003F016E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</w:t>
                            </w:r>
                            <w:r w:rsidR="003F016E" w:rsidRPr="003F016E">
                              <w:rPr>
                                <w:rFonts w:ascii="Comic Sans MS" w:hAnsi="Comic Sans MS"/>
                                <w:szCs w:val="24"/>
                              </w:rPr>
                              <w:t>Martin/Letia</w:t>
                            </w:r>
                          </w:p>
                          <w:p w14:paraId="328DB118" w14:textId="3BC600BB" w:rsidR="00943BC2" w:rsidRPr="003F016E" w:rsidRDefault="00943BC2" w:rsidP="00247926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3F016E">
                              <w:rPr>
                                <w:rFonts w:ascii="Comic Sans MS" w:hAnsi="Comic Sans MS"/>
                                <w:szCs w:val="24"/>
                              </w:rPr>
                              <w:t>Y3</w:t>
                            </w:r>
                            <w:r w:rsidR="003F016E" w:rsidRPr="003F016E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Sasha/James</w:t>
                            </w:r>
                          </w:p>
                          <w:p w14:paraId="00CFBE96" w14:textId="09ED8305" w:rsidR="00943BC2" w:rsidRPr="003F016E" w:rsidRDefault="003F016E" w:rsidP="00247926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3F016E">
                              <w:rPr>
                                <w:rFonts w:ascii="Comic Sans MS" w:hAnsi="Comic Sans MS"/>
                                <w:szCs w:val="24"/>
                              </w:rPr>
                              <w:t>Y4 Ethan/Charlie</w:t>
                            </w:r>
                          </w:p>
                          <w:p w14:paraId="767C2692" w14:textId="4F3A1CB0" w:rsidR="00943BC2" w:rsidRPr="003F016E" w:rsidRDefault="00943BC2" w:rsidP="00247926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3F016E">
                              <w:rPr>
                                <w:rFonts w:ascii="Comic Sans MS" w:hAnsi="Comic Sans MS"/>
                                <w:szCs w:val="24"/>
                              </w:rPr>
                              <w:t>Y5</w:t>
                            </w:r>
                            <w:r w:rsidR="003F016E" w:rsidRPr="003F016E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</w:t>
                            </w:r>
                            <w:r w:rsidRPr="003F016E">
                              <w:rPr>
                                <w:rFonts w:ascii="Comic Sans MS" w:hAnsi="Comic Sans MS"/>
                                <w:szCs w:val="24"/>
                              </w:rPr>
                              <w:t>Layla Parkin, Molly Staines</w:t>
                            </w:r>
                          </w:p>
                          <w:p w14:paraId="5BECF4AA" w14:textId="48D3647C" w:rsidR="00943BC2" w:rsidRPr="003F016E" w:rsidRDefault="00943BC2" w:rsidP="00247926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3F016E">
                              <w:rPr>
                                <w:rFonts w:ascii="Comic Sans MS" w:hAnsi="Comic Sans MS"/>
                                <w:szCs w:val="24"/>
                              </w:rPr>
                              <w:t>Y6</w:t>
                            </w:r>
                            <w:r w:rsidR="003F016E" w:rsidRPr="003F016E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</w:t>
                            </w:r>
                            <w:r w:rsidR="00452EE9" w:rsidRPr="003F016E">
                              <w:rPr>
                                <w:rFonts w:ascii="Comic Sans MS" w:hAnsi="Comic Sans MS"/>
                                <w:szCs w:val="24"/>
                              </w:rPr>
                              <w:t>Imogen Greig, Erin Bennett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F0BA0" id="Text Box 2" o:spid="_x0000_s1054" type="#_x0000_t202" style="position:absolute;left:0;text-align:left;margin-left:206.25pt;margin-top:17.4pt;width:240.75pt;height:472.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" stroked="f">
                <v:textbox>
                  <w:txbxContent>
                    <w:p w14:paraId="1A969B25" w14:textId="4787C6DE" w:rsidR="00247926" w:rsidRPr="00C90370" w:rsidRDefault="00943BC2" w:rsidP="00C90370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C90370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Attendance</w:t>
                      </w:r>
                    </w:p>
                    <w:p w14:paraId="5F3419B1" w14:textId="745F061B" w:rsidR="00247926" w:rsidRDefault="00247926" w:rsidP="00247926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C7A2780" w14:textId="697F4A6B" w:rsidR="00943BC2" w:rsidRDefault="00C90370" w:rsidP="00C90370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5356E9B9" wp14:editId="48514BE7">
                            <wp:extent cx="1333500" cy="133350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3500" cy="1333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4A56B4" w14:textId="77777777" w:rsidR="00943BC2" w:rsidRDefault="00943BC2" w:rsidP="00247926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7D2ED68" w14:textId="092BA825" w:rsidR="00943BC2" w:rsidRPr="00C90370" w:rsidRDefault="00943BC2" w:rsidP="00943BC2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</w:pPr>
                      <w:r w:rsidRPr="00C90370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Well D</w:t>
                      </w:r>
                      <w:r w:rsidR="0094244D" w:rsidRPr="00C90370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one Y2</w:t>
                      </w:r>
                      <w:r w:rsidRPr="00C90370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.</w:t>
                      </w:r>
                    </w:p>
                    <w:p w14:paraId="006E5DC5" w14:textId="100081CC" w:rsidR="00943BC2" w:rsidRDefault="0094244D" w:rsidP="00C90370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C90370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99.3</w:t>
                      </w:r>
                      <w:r w:rsidR="00943BC2" w:rsidRPr="00C90370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% Attendance.</w:t>
                      </w:r>
                    </w:p>
                    <w:p w14:paraId="251009FD" w14:textId="77777777" w:rsidR="00943BC2" w:rsidRPr="00C90370" w:rsidRDefault="00943BC2" w:rsidP="00247926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735BE3F5" w14:textId="1EF99077" w:rsidR="00943BC2" w:rsidRPr="00C90370" w:rsidRDefault="00943BC2" w:rsidP="00C90370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C90370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Headteacher’s Awards</w:t>
                      </w:r>
                    </w:p>
                    <w:p w14:paraId="557AAF68" w14:textId="77777777" w:rsidR="00943BC2" w:rsidRPr="00C90370" w:rsidRDefault="00943BC2" w:rsidP="00247926">
                      <w:pPr>
                        <w:rPr>
                          <w:rFonts w:ascii="Comic Sans MS" w:hAnsi="Comic Sans MS"/>
                          <w:color w:val="FF0000"/>
                          <w:sz w:val="22"/>
                          <w:szCs w:val="22"/>
                        </w:rPr>
                      </w:pPr>
                    </w:p>
                    <w:p w14:paraId="07F361BF" w14:textId="2469291E" w:rsidR="00943BC2" w:rsidRPr="00C90370" w:rsidRDefault="00943BC2" w:rsidP="00247926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C90370">
                        <w:rPr>
                          <w:rFonts w:ascii="Comic Sans MS" w:hAnsi="Comic Sans MS"/>
                          <w:sz w:val="22"/>
                          <w:szCs w:val="22"/>
                        </w:rPr>
                        <w:t>This week</w:t>
                      </w:r>
                      <w:r w:rsidR="0094244D" w:rsidRPr="00C90370">
                        <w:rPr>
                          <w:rFonts w:ascii="Comic Sans MS" w:hAnsi="Comic Sans MS"/>
                          <w:sz w:val="22"/>
                          <w:szCs w:val="22"/>
                        </w:rPr>
                        <w:t>’</w:t>
                      </w:r>
                      <w:r w:rsidRPr="00C90370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s </w:t>
                      </w:r>
                      <w:r w:rsidR="00C90370" w:rsidRPr="00C90370">
                        <w:rPr>
                          <w:rFonts w:ascii="Comic Sans MS" w:hAnsi="Comic Sans MS"/>
                          <w:sz w:val="22"/>
                          <w:szCs w:val="22"/>
                        </w:rPr>
                        <w:t>H</w:t>
                      </w:r>
                      <w:r w:rsidRPr="00C90370">
                        <w:rPr>
                          <w:rFonts w:ascii="Comic Sans MS" w:hAnsi="Comic Sans MS"/>
                          <w:sz w:val="22"/>
                          <w:szCs w:val="22"/>
                        </w:rPr>
                        <w:t>eadteacher’s awards are for those children who have worked hard and made super progress in Maths</w:t>
                      </w:r>
                      <w:r w:rsidR="00C90370">
                        <w:rPr>
                          <w:rFonts w:ascii="Comic Sans MS" w:hAnsi="Comic Sans MS"/>
                          <w:sz w:val="22"/>
                          <w:szCs w:val="22"/>
                        </w:rPr>
                        <w:t>:</w:t>
                      </w:r>
                    </w:p>
                    <w:p w14:paraId="5EA81C18" w14:textId="77777777" w:rsidR="00943BC2" w:rsidRDefault="00943BC2" w:rsidP="00247926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6D3A18A" w14:textId="2F2F2F69" w:rsidR="00943BC2" w:rsidRDefault="00943BC2" w:rsidP="0024792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Reception</w:t>
                      </w:r>
                      <w:r w:rsidR="00C90370">
                        <w:rPr>
                          <w:sz w:val="22"/>
                          <w:szCs w:val="22"/>
                        </w:rPr>
                        <w:t xml:space="preserve"> Nyla/Joshua</w:t>
                      </w:r>
                    </w:p>
                    <w:p w14:paraId="598D54D6" w14:textId="4342655A" w:rsidR="00943BC2" w:rsidRPr="003F016E" w:rsidRDefault="00943BC2" w:rsidP="00247926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  <w:r w:rsidRPr="003F016E">
                        <w:rPr>
                          <w:rFonts w:ascii="Comic Sans MS" w:hAnsi="Comic Sans MS"/>
                          <w:szCs w:val="24"/>
                        </w:rPr>
                        <w:t>Y1</w:t>
                      </w:r>
                      <w:r w:rsidR="003F016E" w:rsidRPr="003F016E">
                        <w:rPr>
                          <w:rFonts w:ascii="Comic Sans MS" w:hAnsi="Comic Sans MS"/>
                          <w:szCs w:val="24"/>
                        </w:rPr>
                        <w:t xml:space="preserve"> Brooklyn/Presley </w:t>
                      </w:r>
                    </w:p>
                    <w:p w14:paraId="77D2FE7D" w14:textId="2459C9E8" w:rsidR="00943BC2" w:rsidRPr="003F016E" w:rsidRDefault="00943BC2" w:rsidP="00247926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  <w:r w:rsidRPr="003F016E">
                        <w:rPr>
                          <w:rFonts w:ascii="Comic Sans MS" w:hAnsi="Comic Sans MS"/>
                          <w:szCs w:val="24"/>
                        </w:rPr>
                        <w:t>Y2</w:t>
                      </w:r>
                      <w:r w:rsidR="003F016E" w:rsidRPr="003F016E">
                        <w:rPr>
                          <w:rFonts w:ascii="Comic Sans MS" w:hAnsi="Comic Sans MS"/>
                          <w:szCs w:val="24"/>
                        </w:rPr>
                        <w:t xml:space="preserve"> Mia</w:t>
                      </w:r>
                      <w:r w:rsidR="003F016E">
                        <w:rPr>
                          <w:rFonts w:ascii="Comic Sans MS" w:hAnsi="Comic Sans MS"/>
                          <w:szCs w:val="24"/>
                        </w:rPr>
                        <w:t xml:space="preserve"> </w:t>
                      </w:r>
                      <w:r w:rsidR="003F016E" w:rsidRPr="003F016E">
                        <w:rPr>
                          <w:rFonts w:ascii="Comic Sans MS" w:hAnsi="Comic Sans MS"/>
                          <w:szCs w:val="24"/>
                        </w:rPr>
                        <w:t>Martin/Letia</w:t>
                      </w:r>
                    </w:p>
                    <w:p w14:paraId="328DB118" w14:textId="3BC600BB" w:rsidR="00943BC2" w:rsidRPr="003F016E" w:rsidRDefault="00943BC2" w:rsidP="00247926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  <w:r w:rsidRPr="003F016E">
                        <w:rPr>
                          <w:rFonts w:ascii="Comic Sans MS" w:hAnsi="Comic Sans MS"/>
                          <w:szCs w:val="24"/>
                        </w:rPr>
                        <w:t>Y3</w:t>
                      </w:r>
                      <w:r w:rsidR="003F016E" w:rsidRPr="003F016E">
                        <w:rPr>
                          <w:rFonts w:ascii="Comic Sans MS" w:hAnsi="Comic Sans MS"/>
                          <w:szCs w:val="24"/>
                        </w:rPr>
                        <w:t xml:space="preserve"> Sasha/James</w:t>
                      </w:r>
                    </w:p>
                    <w:p w14:paraId="00CFBE96" w14:textId="09ED8305" w:rsidR="00943BC2" w:rsidRPr="003F016E" w:rsidRDefault="003F016E" w:rsidP="00247926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  <w:r w:rsidRPr="003F016E">
                        <w:rPr>
                          <w:rFonts w:ascii="Comic Sans MS" w:hAnsi="Comic Sans MS"/>
                          <w:szCs w:val="24"/>
                        </w:rPr>
                        <w:t>Y4 Ethan/Charlie</w:t>
                      </w:r>
                    </w:p>
                    <w:p w14:paraId="767C2692" w14:textId="4F3A1CB0" w:rsidR="00943BC2" w:rsidRPr="003F016E" w:rsidRDefault="00943BC2" w:rsidP="00247926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  <w:r w:rsidRPr="003F016E">
                        <w:rPr>
                          <w:rFonts w:ascii="Comic Sans MS" w:hAnsi="Comic Sans MS"/>
                          <w:szCs w:val="24"/>
                        </w:rPr>
                        <w:t>Y5</w:t>
                      </w:r>
                      <w:r w:rsidR="003F016E" w:rsidRPr="003F016E">
                        <w:rPr>
                          <w:rFonts w:ascii="Comic Sans MS" w:hAnsi="Comic Sans MS"/>
                          <w:szCs w:val="24"/>
                        </w:rPr>
                        <w:t xml:space="preserve"> </w:t>
                      </w:r>
                      <w:r w:rsidRPr="003F016E">
                        <w:rPr>
                          <w:rFonts w:ascii="Comic Sans MS" w:hAnsi="Comic Sans MS"/>
                          <w:szCs w:val="24"/>
                        </w:rPr>
                        <w:t>Layla Parkin, Molly Staines</w:t>
                      </w:r>
                    </w:p>
                    <w:p w14:paraId="5BECF4AA" w14:textId="48D3647C" w:rsidR="00943BC2" w:rsidRPr="003F016E" w:rsidRDefault="00943BC2" w:rsidP="00247926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  <w:r w:rsidRPr="003F016E">
                        <w:rPr>
                          <w:rFonts w:ascii="Comic Sans MS" w:hAnsi="Comic Sans MS"/>
                          <w:szCs w:val="24"/>
                        </w:rPr>
                        <w:t>Y6</w:t>
                      </w:r>
                      <w:r w:rsidR="003F016E" w:rsidRPr="003F016E">
                        <w:rPr>
                          <w:rFonts w:ascii="Comic Sans MS" w:hAnsi="Comic Sans MS"/>
                          <w:szCs w:val="24"/>
                        </w:rPr>
                        <w:t xml:space="preserve"> </w:t>
                      </w:r>
                      <w:r w:rsidR="00452EE9" w:rsidRPr="003F016E">
                        <w:rPr>
                          <w:rFonts w:ascii="Comic Sans MS" w:hAnsi="Comic Sans MS"/>
                          <w:szCs w:val="24"/>
                        </w:rPr>
                        <w:t>Imogen Greig, Erin Bennett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3581CCB" wp14:editId="337EEA85">
                <wp:simplePos x="0" y="0"/>
                <wp:positionH relativeFrom="column">
                  <wp:posOffset>1430655</wp:posOffset>
                </wp:positionH>
                <wp:positionV relativeFrom="paragraph">
                  <wp:posOffset>6530975</wp:posOffset>
                </wp:positionV>
                <wp:extent cx="4505325" cy="1228725"/>
                <wp:effectExtent l="857250" t="0" r="47625" b="47625"/>
                <wp:wrapNone/>
                <wp:docPr id="20" name="Thought Bubble: Clou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5325" cy="1228725"/>
                        </a:xfrm>
                        <a:prstGeom prst="cloudCallout">
                          <a:avLst>
                            <a:gd name="adj1" fmla="val -68224"/>
                            <a:gd name="adj2" fmla="val 18433"/>
                          </a:avLst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190E6" w14:textId="6B07D876" w:rsidR="004842DA" w:rsidRPr="00824242" w:rsidRDefault="00824242" w:rsidP="004842DA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824242">
                              <w:rPr>
                                <w:rFonts w:ascii="Helvetica" w:hAnsi="Helvetica" w:cs="Helvetica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It is easy to give up,</w:t>
                            </w:r>
                            <w:r w:rsidRPr="00824242">
                              <w:rPr>
                                <w:rFonts w:ascii="Helvetica" w:hAnsi="Helvetica" w:cs="Helvetica"/>
                                <w:color w:val="222222"/>
                                <w:sz w:val="22"/>
                                <w:szCs w:val="22"/>
                              </w:rPr>
                              <w:br/>
                            </w:r>
                            <w:r w:rsidRPr="00824242">
                              <w:rPr>
                                <w:rFonts w:ascii="Helvetica" w:hAnsi="Helvetica" w:cs="Helvetica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But before giving up,</w:t>
                            </w:r>
                            <w:r w:rsidRPr="00824242">
                              <w:rPr>
                                <w:rFonts w:ascii="Helvetica" w:hAnsi="Helvetica" w:cs="Helvetica"/>
                                <w:color w:val="222222"/>
                                <w:sz w:val="22"/>
                                <w:szCs w:val="22"/>
                              </w:rPr>
                              <w:br/>
                            </w:r>
                            <w:r w:rsidRPr="00824242">
                              <w:rPr>
                                <w:rFonts w:ascii="Helvetica" w:hAnsi="Helvetica" w:cs="Helvetica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Just stop and think for a moment why you started?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581CCB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20" o:spid="_x0000_s1055" type="#_x0000_t106" style="position:absolute;left:0;text-align:left;margin-left:112.65pt;margin-top:514.25pt;width:354.75pt;height:96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" adj="-3936,14782" fillcolor="white [3212]" strokecolor="red" strokeweight="2pt">
                <v:stroke joinstyle="miter"/>
                <v:textbox>
                  <w:txbxContent>
                    <w:p w14:paraId="56B190E6" w14:textId="6B07D876" w:rsidR="004842DA" w:rsidRPr="00824242" w:rsidRDefault="00824242" w:rsidP="004842DA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824242">
                        <w:rPr>
                          <w:rFonts w:ascii="Helvetica" w:hAnsi="Helvetica" w:cs="Helvetica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It is easy to give up,</w:t>
                      </w:r>
                      <w:r w:rsidRPr="00824242">
                        <w:rPr>
                          <w:rFonts w:ascii="Helvetica" w:hAnsi="Helvetica" w:cs="Helvetica"/>
                          <w:color w:val="222222"/>
                          <w:sz w:val="22"/>
                          <w:szCs w:val="22"/>
                        </w:rPr>
                        <w:br/>
                      </w:r>
                      <w:r w:rsidRPr="00824242">
                        <w:rPr>
                          <w:rFonts w:ascii="Helvetica" w:hAnsi="Helvetica" w:cs="Helvetica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But before giving up,</w:t>
                      </w:r>
                      <w:r w:rsidRPr="00824242">
                        <w:rPr>
                          <w:rFonts w:ascii="Helvetica" w:hAnsi="Helvetica" w:cs="Helvetica"/>
                          <w:color w:val="222222"/>
                          <w:sz w:val="22"/>
                          <w:szCs w:val="22"/>
                        </w:rPr>
                        <w:br/>
                      </w:r>
                      <w:r w:rsidRPr="00824242">
                        <w:rPr>
                          <w:rFonts w:ascii="Helvetica" w:hAnsi="Helvetica" w:cs="Helvetica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Just stop and think for a moment why you started?</w:t>
                      </w:r>
                    </w:p>
                  </w:txbxContent>
                </v:textbox>
              </v:shape>
            </w:pict>
          </mc:Fallback>
        </mc:AlternateContent>
      </w:r>
      <w:r w:rsidR="00360056">
        <w:rPr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2149F96" wp14:editId="59E8B986">
                <wp:simplePos x="0" y="0"/>
                <wp:positionH relativeFrom="margin">
                  <wp:align>left</wp:align>
                </wp:positionH>
                <wp:positionV relativeFrom="paragraph">
                  <wp:posOffset>6426200</wp:posOffset>
                </wp:positionV>
                <wp:extent cx="5800725" cy="619125"/>
                <wp:effectExtent l="0" t="0" r="9525" b="952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E5C24F" w14:textId="7CE1DE8A" w:rsidR="00E33F7E" w:rsidRPr="00AD1C77" w:rsidRDefault="00E33F7E" w:rsidP="00AD1C77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49F96" id="Text Box 27" o:spid="_x0000_s1056" type="#_x0000_t202" style="position:absolute;left:0;text-align:left;margin-left:0;margin-top:506pt;width:456.75pt;height:48.75pt;z-index:251734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" fillcolor="white [3201]" stroked="f" strokeweight=".5pt">
                <v:textbox>
                  <w:txbxContent>
                    <w:p w14:paraId="6DE5C24F" w14:textId="7CE1DE8A" w:rsidR="00E33F7E" w:rsidRPr="00AD1C77" w:rsidRDefault="00E33F7E" w:rsidP="00AD1C77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71022">
        <w:rPr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5F28FE1" wp14:editId="512C52CB">
                <wp:simplePos x="0" y="0"/>
                <wp:positionH relativeFrom="column">
                  <wp:posOffset>59055</wp:posOffset>
                </wp:positionH>
                <wp:positionV relativeFrom="paragraph">
                  <wp:posOffset>7378700</wp:posOffset>
                </wp:positionV>
                <wp:extent cx="4981575" cy="762000"/>
                <wp:effectExtent l="0" t="0" r="9525" b="0"/>
                <wp:wrapNone/>
                <wp:docPr id="448" name="Text Box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57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9511CF" w14:textId="76169BAF" w:rsidR="00871022" w:rsidRDefault="00871022" w:rsidP="004842DA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Mrs Lawson</w:t>
                            </w:r>
                          </w:p>
                          <w:p w14:paraId="78EC63E5" w14:textId="2F49EECF" w:rsidR="00871022" w:rsidRPr="00871022" w:rsidRDefault="0087102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F28FE1" id="Text Box 448" o:spid="_x0000_s1058" type="#_x0000_t202" style="position:absolute;left:0;text-align:left;margin-left:4.65pt;margin-top:581pt;width:392.25pt;height:60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" fillcolor="white [3201]" stroked="f" strokeweight=".5pt">
                <v:textbox>
                  <w:txbxContent>
                    <w:p w14:paraId="2E9511CF" w14:textId="76169BAF" w:rsidR="00871022" w:rsidRDefault="00871022" w:rsidP="004842DA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</w:rPr>
                        <w:t>Mrs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Lawson</w:t>
                      </w:r>
                    </w:p>
                    <w:p w14:paraId="78EC63E5" w14:textId="2F49EECF" w:rsidR="00871022" w:rsidRPr="00871022" w:rsidRDefault="0087102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F83CB8">
        <w:rPr>
          <w:sz w:val="32"/>
          <w:szCs w:val="32"/>
        </w:rPr>
        <w:t xml:space="preserve">                 </w:t>
      </w:r>
    </w:p>
    <w:sectPr w:rsidR="00215570" w:rsidSect="00F83CB8">
      <w:pgSz w:w="11907" w:h="16839" w:code="9"/>
      <w:pgMar w:top="1077" w:right="1797" w:bottom="902" w:left="1797" w:header="0" w:footer="0" w:gutter="0"/>
      <w:pgBorders w:offsetFrom="page">
        <w:top w:val="single" w:sz="36" w:space="24" w:color="FF0000"/>
        <w:left w:val="single" w:sz="36" w:space="24" w:color="FF0000"/>
        <w:bottom w:val="single" w:sz="36" w:space="24" w:color="FF0000"/>
        <w:right w:val="single" w:sz="36" w:space="24" w:color="FF0000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596839" w14:textId="77777777" w:rsidR="000143A1" w:rsidRDefault="000143A1">
      <w:r>
        <w:separator/>
      </w:r>
    </w:p>
  </w:endnote>
  <w:endnote w:type="continuationSeparator" w:id="0">
    <w:p w14:paraId="2823A14B" w14:textId="77777777" w:rsidR="000143A1" w:rsidRDefault="00014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16F3B2" w14:textId="77777777" w:rsidR="000143A1" w:rsidRDefault="000143A1">
      <w:r>
        <w:separator/>
      </w:r>
    </w:p>
  </w:footnote>
  <w:footnote w:type="continuationSeparator" w:id="0">
    <w:p w14:paraId="098A5C10" w14:textId="77777777" w:rsidR="000143A1" w:rsidRDefault="000143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2F97A5C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4691_"/>
      </v:shape>
    </w:pict>
  </w:numPicBullet>
  <w:abstractNum w:abstractNumId="0" w15:restartNumberingAfterBreak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3C410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0"/>
  </w:num>
  <w:num w:numId="13">
    <w:abstractNumId w:val="13"/>
  </w:num>
  <w:num w:numId="14">
    <w:abstractNumId w:val="12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3A1"/>
    <w:rsid w:val="00001268"/>
    <w:rsid w:val="000143A1"/>
    <w:rsid w:val="00015950"/>
    <w:rsid w:val="0002584D"/>
    <w:rsid w:val="00031955"/>
    <w:rsid w:val="000558D3"/>
    <w:rsid w:val="00057AF4"/>
    <w:rsid w:val="00062058"/>
    <w:rsid w:val="00084BD9"/>
    <w:rsid w:val="000877A4"/>
    <w:rsid w:val="000B4000"/>
    <w:rsid w:val="000B4D97"/>
    <w:rsid w:val="000C2ED6"/>
    <w:rsid w:val="000D5D3D"/>
    <w:rsid w:val="000E32BD"/>
    <w:rsid w:val="000F6884"/>
    <w:rsid w:val="0011427F"/>
    <w:rsid w:val="0012661E"/>
    <w:rsid w:val="00144343"/>
    <w:rsid w:val="0014699E"/>
    <w:rsid w:val="00164D3F"/>
    <w:rsid w:val="00174844"/>
    <w:rsid w:val="001779C8"/>
    <w:rsid w:val="0018316E"/>
    <w:rsid w:val="001844BF"/>
    <w:rsid w:val="00184C67"/>
    <w:rsid w:val="00187C42"/>
    <w:rsid w:val="00190D60"/>
    <w:rsid w:val="00194765"/>
    <w:rsid w:val="0019557B"/>
    <w:rsid w:val="00197A29"/>
    <w:rsid w:val="001A4883"/>
    <w:rsid w:val="001A6374"/>
    <w:rsid w:val="001B13A2"/>
    <w:rsid w:val="001B32F2"/>
    <w:rsid w:val="001D3DCE"/>
    <w:rsid w:val="001D44DD"/>
    <w:rsid w:val="001E5185"/>
    <w:rsid w:val="001F5E64"/>
    <w:rsid w:val="00213DB3"/>
    <w:rsid w:val="00215570"/>
    <w:rsid w:val="00222136"/>
    <w:rsid w:val="00236358"/>
    <w:rsid w:val="00236FD0"/>
    <w:rsid w:val="00247926"/>
    <w:rsid w:val="00284F12"/>
    <w:rsid w:val="002A1484"/>
    <w:rsid w:val="002B1E02"/>
    <w:rsid w:val="002C08BC"/>
    <w:rsid w:val="002C35F7"/>
    <w:rsid w:val="002D05F2"/>
    <w:rsid w:val="002D095D"/>
    <w:rsid w:val="002D100B"/>
    <w:rsid w:val="002D2D8A"/>
    <w:rsid w:val="002F0AEB"/>
    <w:rsid w:val="00303FDA"/>
    <w:rsid w:val="003055E5"/>
    <w:rsid w:val="0033356B"/>
    <w:rsid w:val="00350640"/>
    <w:rsid w:val="00360056"/>
    <w:rsid w:val="003743CF"/>
    <w:rsid w:val="003763D1"/>
    <w:rsid w:val="00380B5D"/>
    <w:rsid w:val="00380C9F"/>
    <w:rsid w:val="00390AF9"/>
    <w:rsid w:val="00394ED5"/>
    <w:rsid w:val="003A24CF"/>
    <w:rsid w:val="003A44AF"/>
    <w:rsid w:val="003B7587"/>
    <w:rsid w:val="003C1C93"/>
    <w:rsid w:val="003C2170"/>
    <w:rsid w:val="003E0227"/>
    <w:rsid w:val="003E0B50"/>
    <w:rsid w:val="003F016E"/>
    <w:rsid w:val="003F3855"/>
    <w:rsid w:val="00405889"/>
    <w:rsid w:val="0041687A"/>
    <w:rsid w:val="004203BE"/>
    <w:rsid w:val="0044618C"/>
    <w:rsid w:val="00452EE9"/>
    <w:rsid w:val="00453D3E"/>
    <w:rsid w:val="00454743"/>
    <w:rsid w:val="00456E19"/>
    <w:rsid w:val="004629DF"/>
    <w:rsid w:val="004737D6"/>
    <w:rsid w:val="0048007A"/>
    <w:rsid w:val="004842DA"/>
    <w:rsid w:val="00495CE5"/>
    <w:rsid w:val="004B2483"/>
    <w:rsid w:val="004B2E97"/>
    <w:rsid w:val="004C1FC0"/>
    <w:rsid w:val="004C787F"/>
    <w:rsid w:val="004D707B"/>
    <w:rsid w:val="00511CCB"/>
    <w:rsid w:val="00516F08"/>
    <w:rsid w:val="0052302D"/>
    <w:rsid w:val="00523ABD"/>
    <w:rsid w:val="00524BBD"/>
    <w:rsid w:val="00526162"/>
    <w:rsid w:val="00530AF1"/>
    <w:rsid w:val="005506E3"/>
    <w:rsid w:val="005577F7"/>
    <w:rsid w:val="00573A51"/>
    <w:rsid w:val="0057431D"/>
    <w:rsid w:val="005848F0"/>
    <w:rsid w:val="00593D63"/>
    <w:rsid w:val="0059690B"/>
    <w:rsid w:val="005B4F56"/>
    <w:rsid w:val="005B7866"/>
    <w:rsid w:val="005F7514"/>
    <w:rsid w:val="00605769"/>
    <w:rsid w:val="006122C3"/>
    <w:rsid w:val="00647FE7"/>
    <w:rsid w:val="00651F9C"/>
    <w:rsid w:val="00681AE2"/>
    <w:rsid w:val="00681C27"/>
    <w:rsid w:val="00685F8D"/>
    <w:rsid w:val="006A65B0"/>
    <w:rsid w:val="006D64B2"/>
    <w:rsid w:val="006E29F9"/>
    <w:rsid w:val="006E5D4C"/>
    <w:rsid w:val="006F69EC"/>
    <w:rsid w:val="006F7E80"/>
    <w:rsid w:val="00700660"/>
    <w:rsid w:val="00701254"/>
    <w:rsid w:val="007041E4"/>
    <w:rsid w:val="0070786F"/>
    <w:rsid w:val="00713F30"/>
    <w:rsid w:val="00716677"/>
    <w:rsid w:val="00730D8F"/>
    <w:rsid w:val="00733748"/>
    <w:rsid w:val="00742189"/>
    <w:rsid w:val="0074707A"/>
    <w:rsid w:val="007515D6"/>
    <w:rsid w:val="00754090"/>
    <w:rsid w:val="00782062"/>
    <w:rsid w:val="00782EB2"/>
    <w:rsid w:val="0078377E"/>
    <w:rsid w:val="00797390"/>
    <w:rsid w:val="007A4C2C"/>
    <w:rsid w:val="007A6666"/>
    <w:rsid w:val="007B2BC2"/>
    <w:rsid w:val="007B3172"/>
    <w:rsid w:val="007D138D"/>
    <w:rsid w:val="007D7F35"/>
    <w:rsid w:val="007F360F"/>
    <w:rsid w:val="007F3FA8"/>
    <w:rsid w:val="00800D8D"/>
    <w:rsid w:val="008042A1"/>
    <w:rsid w:val="00805DBA"/>
    <w:rsid w:val="0080709E"/>
    <w:rsid w:val="00813BC3"/>
    <w:rsid w:val="008141BD"/>
    <w:rsid w:val="00824242"/>
    <w:rsid w:val="00825C46"/>
    <w:rsid w:val="00835E85"/>
    <w:rsid w:val="0083663C"/>
    <w:rsid w:val="00841065"/>
    <w:rsid w:val="0084273F"/>
    <w:rsid w:val="00843305"/>
    <w:rsid w:val="0084762E"/>
    <w:rsid w:val="00851A42"/>
    <w:rsid w:val="00852988"/>
    <w:rsid w:val="00871022"/>
    <w:rsid w:val="0088441A"/>
    <w:rsid w:val="00884A8A"/>
    <w:rsid w:val="00885724"/>
    <w:rsid w:val="00892B10"/>
    <w:rsid w:val="008A0005"/>
    <w:rsid w:val="008A4DD1"/>
    <w:rsid w:val="008B3641"/>
    <w:rsid w:val="008B536F"/>
    <w:rsid w:val="008C7FE0"/>
    <w:rsid w:val="008D21C3"/>
    <w:rsid w:val="008D5A62"/>
    <w:rsid w:val="008E02B2"/>
    <w:rsid w:val="008E549D"/>
    <w:rsid w:val="008F66E7"/>
    <w:rsid w:val="00907BE5"/>
    <w:rsid w:val="0091225B"/>
    <w:rsid w:val="00920C13"/>
    <w:rsid w:val="00925343"/>
    <w:rsid w:val="00940F18"/>
    <w:rsid w:val="0094155C"/>
    <w:rsid w:val="0094244D"/>
    <w:rsid w:val="009429B8"/>
    <w:rsid w:val="00943BC2"/>
    <w:rsid w:val="00944813"/>
    <w:rsid w:val="00947D48"/>
    <w:rsid w:val="00960846"/>
    <w:rsid w:val="00983828"/>
    <w:rsid w:val="009916DB"/>
    <w:rsid w:val="009A266F"/>
    <w:rsid w:val="009C438E"/>
    <w:rsid w:val="009E08FE"/>
    <w:rsid w:val="009E4798"/>
    <w:rsid w:val="009F08D6"/>
    <w:rsid w:val="009F0A23"/>
    <w:rsid w:val="009F2C50"/>
    <w:rsid w:val="00A00C10"/>
    <w:rsid w:val="00A01F2D"/>
    <w:rsid w:val="00A1743E"/>
    <w:rsid w:val="00A17A1C"/>
    <w:rsid w:val="00A3453A"/>
    <w:rsid w:val="00A619FB"/>
    <w:rsid w:val="00A63DF6"/>
    <w:rsid w:val="00A72C57"/>
    <w:rsid w:val="00A769BB"/>
    <w:rsid w:val="00A842F7"/>
    <w:rsid w:val="00A843A1"/>
    <w:rsid w:val="00A9094F"/>
    <w:rsid w:val="00AA15E6"/>
    <w:rsid w:val="00AA4B4E"/>
    <w:rsid w:val="00AC3FF1"/>
    <w:rsid w:val="00AC7CE9"/>
    <w:rsid w:val="00AD148A"/>
    <w:rsid w:val="00AD1C77"/>
    <w:rsid w:val="00AE5663"/>
    <w:rsid w:val="00AE5DBD"/>
    <w:rsid w:val="00B00C94"/>
    <w:rsid w:val="00B056F2"/>
    <w:rsid w:val="00B16FF9"/>
    <w:rsid w:val="00B17A83"/>
    <w:rsid w:val="00B449D0"/>
    <w:rsid w:val="00B51FD5"/>
    <w:rsid w:val="00B55990"/>
    <w:rsid w:val="00B62ACF"/>
    <w:rsid w:val="00B71E36"/>
    <w:rsid w:val="00B87FC2"/>
    <w:rsid w:val="00BA396A"/>
    <w:rsid w:val="00BA7E32"/>
    <w:rsid w:val="00BB757B"/>
    <w:rsid w:val="00BC0686"/>
    <w:rsid w:val="00BD1DAC"/>
    <w:rsid w:val="00BF19EB"/>
    <w:rsid w:val="00BF2E19"/>
    <w:rsid w:val="00C1656B"/>
    <w:rsid w:val="00C26529"/>
    <w:rsid w:val="00C37D87"/>
    <w:rsid w:val="00C446BE"/>
    <w:rsid w:val="00C463F0"/>
    <w:rsid w:val="00C47E33"/>
    <w:rsid w:val="00C54BC7"/>
    <w:rsid w:val="00C55100"/>
    <w:rsid w:val="00C55FAA"/>
    <w:rsid w:val="00C80EC0"/>
    <w:rsid w:val="00C821D2"/>
    <w:rsid w:val="00C83579"/>
    <w:rsid w:val="00C8459F"/>
    <w:rsid w:val="00C90370"/>
    <w:rsid w:val="00CA21B2"/>
    <w:rsid w:val="00CB0B1A"/>
    <w:rsid w:val="00CC3F51"/>
    <w:rsid w:val="00CC7F30"/>
    <w:rsid w:val="00CD2362"/>
    <w:rsid w:val="00CD4651"/>
    <w:rsid w:val="00CE470C"/>
    <w:rsid w:val="00CE6A69"/>
    <w:rsid w:val="00CE7A71"/>
    <w:rsid w:val="00CF17E1"/>
    <w:rsid w:val="00D026D5"/>
    <w:rsid w:val="00D05582"/>
    <w:rsid w:val="00D075CB"/>
    <w:rsid w:val="00D079BB"/>
    <w:rsid w:val="00D12D35"/>
    <w:rsid w:val="00D12DA3"/>
    <w:rsid w:val="00D12E1B"/>
    <w:rsid w:val="00D33014"/>
    <w:rsid w:val="00D3519B"/>
    <w:rsid w:val="00D431BD"/>
    <w:rsid w:val="00D502D3"/>
    <w:rsid w:val="00D53217"/>
    <w:rsid w:val="00D70038"/>
    <w:rsid w:val="00D92A3A"/>
    <w:rsid w:val="00D94931"/>
    <w:rsid w:val="00DA5E7B"/>
    <w:rsid w:val="00DC2208"/>
    <w:rsid w:val="00DC2CEE"/>
    <w:rsid w:val="00DC5C20"/>
    <w:rsid w:val="00DD4680"/>
    <w:rsid w:val="00DE68B8"/>
    <w:rsid w:val="00DF3CC2"/>
    <w:rsid w:val="00E04B07"/>
    <w:rsid w:val="00E17F62"/>
    <w:rsid w:val="00E247EF"/>
    <w:rsid w:val="00E33F7E"/>
    <w:rsid w:val="00E36751"/>
    <w:rsid w:val="00E76CCF"/>
    <w:rsid w:val="00E97DCF"/>
    <w:rsid w:val="00EA57E3"/>
    <w:rsid w:val="00EB10EA"/>
    <w:rsid w:val="00EB4669"/>
    <w:rsid w:val="00EC3FEA"/>
    <w:rsid w:val="00F02F81"/>
    <w:rsid w:val="00F12F72"/>
    <w:rsid w:val="00F24728"/>
    <w:rsid w:val="00F340E7"/>
    <w:rsid w:val="00F34BA1"/>
    <w:rsid w:val="00F36E14"/>
    <w:rsid w:val="00F46A00"/>
    <w:rsid w:val="00F52953"/>
    <w:rsid w:val="00F56F97"/>
    <w:rsid w:val="00F575C2"/>
    <w:rsid w:val="00F6665B"/>
    <w:rsid w:val="00F7747A"/>
    <w:rsid w:val="00F83687"/>
    <w:rsid w:val="00F83CB8"/>
    <w:rsid w:val="00F844A0"/>
    <w:rsid w:val="00FC3BB9"/>
    <w:rsid w:val="00FD4F87"/>
    <w:rsid w:val="00FD6544"/>
    <w:rsid w:val="00FE5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  <o:colormenu v:ext="edit" fillcolor="red" strokecolor="none [3213]"/>
    </o:shapedefaults>
    <o:shapelayout v:ext="edit">
      <o:idmap v:ext="edit" data="1"/>
    </o:shapelayout>
  </w:shapeDefaults>
  <w:decimalSymbol w:val="."/>
  <w:listSeparator w:val=","/>
  <w14:docId w14:val="652B740B"/>
  <w15:chartTrackingRefBased/>
  <w15:docId w15:val="{F1506A9D-B966-446A-90D8-3508E5A27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  <w:lang w:val="en-US" w:eastAsia="en-US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  <w:lang w:val="en-US" w:eastAsia="en-US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  <w:lang w:val="en-US" w:eastAsia="en-US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  <w:lang w:val="en-US" w:eastAsia="en-US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  <w:lang w:val="en-US" w:eastAsia="en-US"/>
    </w:rPr>
  </w:style>
  <w:style w:type="character" w:customStyle="1" w:styleId="BodyTextChar">
    <w:name w:val="Body Text Char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  <w:lang w:val="en-US" w:eastAsia="en-US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F836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2302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302D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058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97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yperlink" Target="https://www.maxpixel.net/Award-Profit-Cup-Gold-Champion-Trophy-Winner-175750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e.turner\AppData\Local\Packages\Microsoft.MicrosoftEdge_8wekyb3d8bbwe\TempState\Downloads\tf01018188_win32%20(1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34C7A7-95D8-4DB0-B8BB-EED0F42DF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tf01018188_win32 (1)</Template>
  <TotalTime>1</TotalTime>
  <Pages>2</Pages>
  <Words>4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Microsoft Corporation</Company>
  <LinksUpToDate>false</LinksUpToDate>
  <CharactersWithSpaces>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 Turner</dc:creator>
  <cp:keywords/>
  <dc:description/>
  <cp:lastModifiedBy>Eve Turner</cp:lastModifiedBy>
  <cp:revision>2</cp:revision>
  <cp:lastPrinted>2020-09-25T12:43:00Z</cp:lastPrinted>
  <dcterms:created xsi:type="dcterms:W3CDTF">2021-04-30T13:35:00Z</dcterms:created>
  <dcterms:modified xsi:type="dcterms:W3CDTF">2021-04-30T13:35:00Z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